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  <w:u w:val="single"/>
          <w:lang w:eastAsia="en-US"/>
        </w:rPr>
      </w:pPr>
    </w:p>
    <w:p w:rsidR="00424612" w:rsidRPr="003E4C2E" w:rsidRDefault="00424612" w:rsidP="00745267">
      <w:pPr>
        <w:autoSpaceDE w:val="0"/>
        <w:autoSpaceDN w:val="0"/>
        <w:adjustRightInd w:val="0"/>
        <w:spacing w:line="240" w:lineRule="auto"/>
        <w:jc w:val="center"/>
        <w:rPr>
          <w:b/>
          <w:sz w:val="16"/>
          <w:szCs w:val="18"/>
          <w:lang w:eastAsia="en-US"/>
        </w:rPr>
      </w:pPr>
      <w:r w:rsidRPr="003E4C2E">
        <w:rPr>
          <w:b/>
          <w:sz w:val="16"/>
          <w:szCs w:val="18"/>
          <w:lang w:eastAsia="en-US"/>
        </w:rPr>
        <w:t xml:space="preserve">Ein Förderaufruf des Ministeriums für </w:t>
      </w:r>
      <w:r w:rsidR="00884C70" w:rsidRPr="003E4C2E">
        <w:rPr>
          <w:b/>
          <w:sz w:val="16"/>
          <w:szCs w:val="18"/>
          <w:lang w:eastAsia="en-US"/>
        </w:rPr>
        <w:t xml:space="preserve">Wirtschaft, Verkehr, Landwirtschaft und </w:t>
      </w:r>
      <w:r w:rsidRPr="003E4C2E">
        <w:rPr>
          <w:b/>
          <w:sz w:val="16"/>
          <w:szCs w:val="18"/>
          <w:lang w:eastAsia="en-US"/>
        </w:rPr>
        <w:t xml:space="preserve">Weinbau im Rahmen des </w:t>
      </w:r>
      <w:r w:rsidR="00745267" w:rsidRPr="003E4C2E">
        <w:rPr>
          <w:b/>
          <w:sz w:val="16"/>
          <w:szCs w:val="18"/>
          <w:lang w:eastAsia="en-US"/>
        </w:rPr>
        <w:t>Entwicklungsprogramms "Umweltmaßnahmen, Ländliche Entwicklung,</w:t>
      </w:r>
      <w:r w:rsidR="00551B88" w:rsidRPr="003E4C2E">
        <w:rPr>
          <w:b/>
          <w:sz w:val="16"/>
          <w:szCs w:val="18"/>
          <w:lang w:eastAsia="en-US"/>
        </w:rPr>
        <w:t xml:space="preserve"> </w:t>
      </w:r>
      <w:r w:rsidR="00745267" w:rsidRPr="003E4C2E">
        <w:rPr>
          <w:b/>
          <w:sz w:val="16"/>
          <w:szCs w:val="18"/>
          <w:lang w:eastAsia="en-US"/>
        </w:rPr>
        <w:t>Landwirtschaft, Ernährung" (EULLE)</w:t>
      </w:r>
    </w:p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lang w:eastAsia="en-US"/>
        </w:rPr>
      </w:pPr>
    </w:p>
    <w:p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sz w:val="16"/>
          <w:szCs w:val="16"/>
          <w:lang w:eastAsia="en-US"/>
        </w:rPr>
      </w:pPr>
      <w:r w:rsidRPr="00424612">
        <w:rPr>
          <w:sz w:val="16"/>
          <w:szCs w:val="16"/>
          <w:lang w:eastAsia="en-US"/>
        </w:rPr>
        <w:t>Das ausgefüllte Formular bitte senden an:</w:t>
      </w:r>
    </w:p>
    <w:p w:rsidR="00424612" w:rsidRDefault="00424612" w:rsidP="00073A40">
      <w:pPr>
        <w:autoSpaceDE w:val="0"/>
        <w:autoSpaceDN w:val="0"/>
        <w:adjustRightInd w:val="0"/>
        <w:spacing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 xml:space="preserve">Ministerium für </w:t>
      </w:r>
      <w:r w:rsidR="00073A40">
        <w:rPr>
          <w:sz w:val="20"/>
          <w:szCs w:val="20"/>
          <w:lang w:eastAsia="en-US"/>
        </w:rPr>
        <w:t>Wirtschaft, Verkehr,</w:t>
      </w:r>
    </w:p>
    <w:p w:rsidR="00073A40" w:rsidRPr="00424612" w:rsidRDefault="00073A40" w:rsidP="00073A40">
      <w:pPr>
        <w:autoSpaceDE w:val="0"/>
        <w:autoSpaceDN w:val="0"/>
        <w:adjustRightInd w:val="0"/>
        <w:spacing w:line="24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Landwirtschaft und Weinbau</w:t>
      </w:r>
    </w:p>
    <w:p w:rsidR="00424612" w:rsidRPr="00424612" w:rsidRDefault="00424612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 xml:space="preserve">Referat </w:t>
      </w:r>
      <w:r w:rsidR="00073A40">
        <w:rPr>
          <w:sz w:val="20"/>
          <w:szCs w:val="20"/>
          <w:lang w:eastAsia="en-US"/>
        </w:rPr>
        <w:t>8607</w:t>
      </w:r>
      <w:r w:rsidRPr="00424612">
        <w:rPr>
          <w:sz w:val="20"/>
          <w:szCs w:val="20"/>
          <w:lang w:eastAsia="en-US"/>
        </w:rPr>
        <w:t xml:space="preserve"> </w:t>
      </w:r>
    </w:p>
    <w:p w:rsidR="00424612" w:rsidRPr="00424612" w:rsidRDefault="00FA178D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Stift</w:t>
      </w:r>
      <w:r w:rsidR="00C151FF">
        <w:rPr>
          <w:sz w:val="20"/>
          <w:szCs w:val="20"/>
          <w:lang w:eastAsia="en-US"/>
        </w:rPr>
        <w:t>s</w:t>
      </w:r>
      <w:r>
        <w:rPr>
          <w:sz w:val="20"/>
          <w:szCs w:val="20"/>
          <w:lang w:eastAsia="en-US"/>
        </w:rPr>
        <w:t>straße 9</w:t>
      </w:r>
    </w:p>
    <w:p w:rsidR="00424612" w:rsidRPr="00424612" w:rsidRDefault="00424612" w:rsidP="00424612">
      <w:pPr>
        <w:autoSpaceDE w:val="0"/>
        <w:autoSpaceDN w:val="0"/>
        <w:adjustRightInd w:val="0"/>
        <w:spacing w:after="60" w:line="240" w:lineRule="auto"/>
        <w:rPr>
          <w:sz w:val="20"/>
          <w:szCs w:val="20"/>
          <w:lang w:eastAsia="en-US"/>
        </w:rPr>
      </w:pPr>
      <w:r w:rsidRPr="00424612">
        <w:rPr>
          <w:sz w:val="20"/>
          <w:szCs w:val="20"/>
          <w:lang w:eastAsia="en-US"/>
        </w:rPr>
        <w:t>55116 Mainz</w:t>
      </w:r>
    </w:p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jc w:val="right"/>
        <w:rPr>
          <w:lang w:eastAsia="en-US"/>
        </w:rPr>
      </w:pPr>
    </w:p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 w:rsidRPr="00424612">
        <w:rPr>
          <w:b/>
          <w:sz w:val="16"/>
          <w:szCs w:val="16"/>
          <w:lang w:eastAsia="en-US"/>
        </w:rPr>
        <w:t>Einsendeschluss ist der</w:t>
      </w:r>
      <w:r w:rsidR="0024180E">
        <w:rPr>
          <w:b/>
          <w:sz w:val="16"/>
          <w:szCs w:val="16"/>
          <w:lang w:eastAsia="en-US"/>
        </w:rPr>
        <w:t xml:space="preserve"> </w:t>
      </w:r>
      <w:r w:rsidR="0067188B">
        <w:rPr>
          <w:b/>
          <w:sz w:val="16"/>
          <w:szCs w:val="16"/>
          <w:lang w:eastAsia="en-US"/>
        </w:rPr>
        <w:t>01</w:t>
      </w:r>
      <w:r w:rsidR="004C0C8D">
        <w:rPr>
          <w:b/>
          <w:sz w:val="16"/>
          <w:szCs w:val="16"/>
          <w:lang w:eastAsia="en-US"/>
        </w:rPr>
        <w:t xml:space="preserve">. </w:t>
      </w:r>
      <w:r w:rsidR="0067188B">
        <w:rPr>
          <w:b/>
          <w:sz w:val="16"/>
          <w:szCs w:val="16"/>
          <w:lang w:eastAsia="en-US"/>
        </w:rPr>
        <w:t>Dezember</w:t>
      </w:r>
      <w:r w:rsidR="00AD4911">
        <w:rPr>
          <w:b/>
          <w:sz w:val="16"/>
          <w:szCs w:val="16"/>
          <w:lang w:eastAsia="en-US"/>
        </w:rPr>
        <w:t xml:space="preserve"> </w:t>
      </w:r>
      <w:r w:rsidR="004C0C8D">
        <w:rPr>
          <w:b/>
          <w:sz w:val="16"/>
          <w:szCs w:val="16"/>
          <w:lang w:eastAsia="en-US"/>
        </w:rPr>
        <w:t>202</w:t>
      </w:r>
      <w:r w:rsidR="0024180E">
        <w:rPr>
          <w:b/>
          <w:sz w:val="16"/>
          <w:szCs w:val="16"/>
          <w:lang w:eastAsia="en-US"/>
        </w:rPr>
        <w:t>1</w:t>
      </w:r>
    </w:p>
    <w:p w:rsidR="00404879" w:rsidRDefault="00404879" w:rsidP="00424612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>
        <w:rPr>
          <w:b/>
          <w:sz w:val="16"/>
          <w:szCs w:val="16"/>
          <w:lang w:eastAsia="en-US"/>
        </w:rPr>
        <w:t>Bitte reichen Sie Ihre</w:t>
      </w:r>
      <w:r w:rsidR="00424612" w:rsidRPr="00424612">
        <w:rPr>
          <w:b/>
          <w:sz w:val="16"/>
          <w:szCs w:val="16"/>
          <w:lang w:eastAsia="en-US"/>
        </w:rPr>
        <w:t xml:space="preserve"> Bewerbung </w:t>
      </w:r>
      <w:r w:rsidR="0067188B">
        <w:rPr>
          <w:b/>
          <w:sz w:val="16"/>
          <w:szCs w:val="16"/>
          <w:lang w:eastAsia="en-US"/>
        </w:rPr>
        <w:t>ausschließlich</w:t>
      </w:r>
    </w:p>
    <w:p w:rsidR="00424612" w:rsidRPr="00424612" w:rsidRDefault="00424612" w:rsidP="00404879">
      <w:pPr>
        <w:autoSpaceDE w:val="0"/>
        <w:autoSpaceDN w:val="0"/>
        <w:adjustRightInd w:val="0"/>
        <w:spacing w:line="240" w:lineRule="auto"/>
        <w:jc w:val="right"/>
        <w:rPr>
          <w:b/>
          <w:sz w:val="16"/>
          <w:szCs w:val="16"/>
          <w:lang w:eastAsia="en-US"/>
        </w:rPr>
      </w:pPr>
      <w:r w:rsidRPr="00424612">
        <w:rPr>
          <w:b/>
          <w:sz w:val="16"/>
          <w:szCs w:val="16"/>
          <w:lang w:eastAsia="en-US"/>
        </w:rPr>
        <w:t xml:space="preserve"> per E-Mail </w:t>
      </w:r>
      <w:r w:rsidR="0067188B">
        <w:rPr>
          <w:b/>
          <w:sz w:val="16"/>
          <w:szCs w:val="16"/>
          <w:lang w:eastAsia="en-US"/>
        </w:rPr>
        <w:t>an</w:t>
      </w:r>
      <w:r w:rsidR="00360630">
        <w:rPr>
          <w:b/>
          <w:sz w:val="16"/>
          <w:szCs w:val="16"/>
          <w:lang w:eastAsia="en-US"/>
        </w:rPr>
        <w:t xml:space="preserve"> </w:t>
      </w:r>
      <w:hyperlink r:id="rId8" w:history="1">
        <w:r w:rsidR="00FA178D" w:rsidRPr="007B313D">
          <w:rPr>
            <w:rStyle w:val="Hyperlink"/>
            <w:b/>
            <w:sz w:val="16"/>
            <w:szCs w:val="16"/>
            <w:lang w:eastAsia="en-US"/>
          </w:rPr>
          <w:t>eulle@mwvlw.rlp.de</w:t>
        </w:r>
      </w:hyperlink>
      <w:r w:rsidR="00404879">
        <w:rPr>
          <w:b/>
          <w:sz w:val="16"/>
          <w:szCs w:val="16"/>
          <w:lang w:eastAsia="en-US"/>
        </w:rPr>
        <w:t xml:space="preserve"> ein</w:t>
      </w:r>
      <w:r w:rsidRPr="00424612">
        <w:rPr>
          <w:b/>
          <w:sz w:val="16"/>
          <w:szCs w:val="16"/>
          <w:lang w:eastAsia="en-US"/>
        </w:rPr>
        <w:t>.</w:t>
      </w:r>
    </w:p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lang w:eastAsia="en-US"/>
        </w:rPr>
      </w:pPr>
    </w:p>
    <w:p w:rsidR="00424612" w:rsidRPr="00424612" w:rsidRDefault="00704FB4" w:rsidP="00424612">
      <w:pPr>
        <w:autoSpaceDE w:val="0"/>
        <w:autoSpaceDN w:val="0"/>
        <w:adjustRightInd w:val="0"/>
        <w:spacing w:line="240" w:lineRule="auto"/>
        <w:rPr>
          <w:b/>
          <w:lang w:eastAsia="en-US"/>
        </w:rPr>
      </w:pPr>
      <w:r>
        <w:rPr>
          <w:b/>
          <w:lang w:eastAsia="en-US"/>
        </w:rPr>
        <w:t>Bewerbungsformular</w:t>
      </w:r>
    </w:p>
    <w:p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sz w:val="16"/>
          <w:szCs w:val="16"/>
          <w:lang w:eastAsia="en-US"/>
        </w:rPr>
      </w:pPr>
      <w:r w:rsidRPr="00424612">
        <w:rPr>
          <w:sz w:val="16"/>
          <w:szCs w:val="16"/>
          <w:lang w:eastAsia="en-US"/>
        </w:rPr>
        <w:t>Bitte in Druckbuchsta</w:t>
      </w:r>
      <w:r w:rsidR="00874977">
        <w:rPr>
          <w:sz w:val="16"/>
          <w:szCs w:val="16"/>
          <w:lang w:eastAsia="en-US"/>
        </w:rPr>
        <w:t>ben oder elektronisch ausfüllen!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27"/>
        <w:gridCol w:w="2868"/>
        <w:gridCol w:w="3369"/>
      </w:tblGrid>
      <w:tr w:rsidR="00424612" w:rsidRPr="00424612" w:rsidTr="004A5247">
        <w:tc>
          <w:tcPr>
            <w:tcW w:w="9464" w:type="dxa"/>
            <w:gridSpan w:val="3"/>
            <w:shd w:val="clear" w:color="auto" w:fill="D6E3BC"/>
            <w:vAlign w:val="center"/>
          </w:tcPr>
          <w:p w:rsidR="00424612" w:rsidRPr="00424612" w:rsidRDefault="00424612" w:rsidP="004A5247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16"/>
                <w:szCs w:val="16"/>
                <w:lang w:eastAsia="en-US"/>
              </w:rPr>
            </w:pPr>
            <w:r w:rsidRPr="00424612">
              <w:rPr>
                <w:b/>
                <w:lang w:eastAsia="en-US"/>
              </w:rPr>
              <w:t>Kontaktdaten</w:t>
            </w:r>
          </w:p>
        </w:tc>
      </w:tr>
      <w:tr w:rsidR="00424612" w:rsidRPr="00424612" w:rsidTr="004A5247">
        <w:tc>
          <w:tcPr>
            <w:tcW w:w="3227" w:type="dxa"/>
            <w:shd w:val="clear" w:color="auto" w:fill="F2F2F2"/>
            <w:vAlign w:val="center"/>
          </w:tcPr>
          <w:p w:rsidR="00424612" w:rsidRPr="00424612" w:rsidRDefault="00B150F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>
              <w:rPr>
                <w:sz w:val="18"/>
                <w:lang w:eastAsia="en-US"/>
              </w:rPr>
              <w:t xml:space="preserve">Name </w:t>
            </w:r>
            <w:r w:rsidR="00A73A6B">
              <w:rPr>
                <w:sz w:val="18"/>
                <w:lang w:eastAsia="en-US"/>
              </w:rPr>
              <w:t xml:space="preserve">der/des </w:t>
            </w:r>
            <w:r w:rsidR="003A055D">
              <w:rPr>
                <w:sz w:val="18"/>
                <w:lang w:eastAsia="en-US"/>
              </w:rPr>
              <w:t>Vorhabenträgers</w:t>
            </w:r>
            <w:r w:rsidR="00A73A6B">
              <w:rPr>
                <w:sz w:val="18"/>
                <w:lang w:eastAsia="en-US"/>
              </w:rPr>
              <w:t xml:space="preserve">*in </w:t>
            </w:r>
          </w:p>
        </w:tc>
        <w:tc>
          <w:tcPr>
            <w:tcW w:w="6237" w:type="dxa"/>
            <w:gridSpan w:val="2"/>
            <w:vAlign w:val="center"/>
          </w:tcPr>
          <w:p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bookmarkStart w:id="0" w:name="_GoBack"/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bookmarkEnd w:id="0"/>
            <w:r w:rsidRPr="00390FC9">
              <w:fldChar w:fldCharType="end"/>
            </w:r>
          </w:p>
        </w:tc>
      </w:tr>
      <w:tr w:rsidR="00424612" w:rsidRPr="00424612" w:rsidTr="004A5247">
        <w:tc>
          <w:tcPr>
            <w:tcW w:w="3227" w:type="dxa"/>
            <w:shd w:val="clear" w:color="auto" w:fill="F2F2F2"/>
            <w:vAlign w:val="center"/>
          </w:tcPr>
          <w:p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Straße:</w:t>
            </w:r>
          </w:p>
        </w:tc>
        <w:tc>
          <w:tcPr>
            <w:tcW w:w="6237" w:type="dxa"/>
            <w:gridSpan w:val="2"/>
            <w:vAlign w:val="center"/>
          </w:tcPr>
          <w:p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424612" w:rsidRPr="00424612" w:rsidTr="004A5247">
        <w:tc>
          <w:tcPr>
            <w:tcW w:w="3227" w:type="dxa"/>
            <w:shd w:val="clear" w:color="auto" w:fill="F2F2F2"/>
            <w:vAlign w:val="center"/>
          </w:tcPr>
          <w:p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PLZ Ort:</w:t>
            </w:r>
          </w:p>
        </w:tc>
        <w:tc>
          <w:tcPr>
            <w:tcW w:w="6237" w:type="dxa"/>
            <w:gridSpan w:val="2"/>
            <w:vAlign w:val="center"/>
          </w:tcPr>
          <w:p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:rsidTr="004A5247">
        <w:tc>
          <w:tcPr>
            <w:tcW w:w="3227" w:type="dxa"/>
            <w:shd w:val="clear" w:color="auto" w:fill="F2F2F2"/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 xml:space="preserve">Tel. </w:t>
            </w:r>
          </w:p>
        </w:tc>
        <w:tc>
          <w:tcPr>
            <w:tcW w:w="2868" w:type="dxa"/>
            <w:tcBorders>
              <w:right w:val="single" w:sz="4" w:space="0" w:color="auto"/>
            </w:tcBorders>
            <w:vAlign w:val="center"/>
          </w:tcPr>
          <w:p w:rsidR="00A73A6B" w:rsidRPr="00424612" w:rsidRDefault="00A73A6B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  <w:tc>
          <w:tcPr>
            <w:tcW w:w="3369" w:type="dxa"/>
            <w:tcBorders>
              <w:left w:val="single" w:sz="4" w:space="0" w:color="auto"/>
            </w:tcBorders>
            <w:vAlign w:val="center"/>
          </w:tcPr>
          <w:p w:rsidR="00A73A6B" w:rsidRPr="00424612" w:rsidRDefault="00A73A6B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71280">
              <w:rPr>
                <w:sz w:val="18"/>
                <w:lang w:eastAsia="en-US"/>
              </w:rPr>
              <w:t>Fax.</w:t>
            </w:r>
            <w:r>
              <w:t xml:space="preserve"> </w:t>
            </w: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424612" w:rsidRPr="00424612" w:rsidTr="004A5247">
        <w:tc>
          <w:tcPr>
            <w:tcW w:w="3227" w:type="dxa"/>
            <w:shd w:val="clear" w:color="auto" w:fill="F2F2F2"/>
            <w:vAlign w:val="center"/>
          </w:tcPr>
          <w:p w:rsidR="00424612" w:rsidRPr="00424612" w:rsidRDefault="00424612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szCs w:val="24"/>
                <w:lang w:eastAsia="en-US"/>
              </w:rPr>
            </w:pPr>
            <w:r w:rsidRPr="00424612">
              <w:rPr>
                <w:sz w:val="18"/>
                <w:lang w:eastAsia="en-US"/>
              </w:rPr>
              <w:t>E-Mail:</w:t>
            </w:r>
          </w:p>
        </w:tc>
        <w:tc>
          <w:tcPr>
            <w:tcW w:w="6237" w:type="dxa"/>
            <w:gridSpan w:val="2"/>
            <w:vAlign w:val="center"/>
          </w:tcPr>
          <w:p w:rsidR="00424612" w:rsidRPr="00424612" w:rsidRDefault="00B82372" w:rsidP="00275F90">
            <w:pPr>
              <w:autoSpaceDE w:val="0"/>
              <w:autoSpaceDN w:val="0"/>
              <w:adjustRightInd w:val="0"/>
              <w:spacing w:line="240" w:lineRule="auto"/>
              <w:rPr>
                <w:sz w:val="16"/>
                <w:szCs w:val="16"/>
                <w:lang w:eastAsia="en-US"/>
              </w:rPr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:rsidTr="004A5247">
        <w:tc>
          <w:tcPr>
            <w:tcW w:w="3227" w:type="dxa"/>
            <w:shd w:val="clear" w:color="auto" w:fill="F2F2F2"/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Name der/des Ansprechpartners*in</w:t>
            </w:r>
          </w:p>
        </w:tc>
        <w:tc>
          <w:tcPr>
            <w:tcW w:w="6237" w:type="dxa"/>
            <w:gridSpan w:val="2"/>
            <w:vAlign w:val="center"/>
          </w:tcPr>
          <w:p w:rsidR="00A73A6B" w:rsidRPr="00390FC9" w:rsidRDefault="00A73A6B" w:rsidP="00275F90">
            <w:pPr>
              <w:autoSpaceDE w:val="0"/>
              <w:autoSpaceDN w:val="0"/>
              <w:adjustRightInd w:val="0"/>
              <w:spacing w:line="240" w:lineRule="auto"/>
            </w:pPr>
            <w:r w:rsidRPr="00390FC9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  <w:tr w:rsidR="00A73A6B" w:rsidRPr="00424612" w:rsidTr="004A5247">
        <w:tc>
          <w:tcPr>
            <w:tcW w:w="3227" w:type="dxa"/>
            <w:shd w:val="clear" w:color="auto" w:fill="F2F2F2"/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18"/>
                <w:lang w:eastAsia="en-US"/>
              </w:rPr>
            </w:pPr>
            <w:r w:rsidRPr="00424612">
              <w:rPr>
                <w:sz w:val="18"/>
                <w:lang w:eastAsia="en-US"/>
              </w:rPr>
              <w:t>E-Mail:</w:t>
            </w:r>
          </w:p>
        </w:tc>
        <w:tc>
          <w:tcPr>
            <w:tcW w:w="2868" w:type="dxa"/>
            <w:tcBorders>
              <w:right w:val="single" w:sz="4" w:space="0" w:color="auto"/>
            </w:tcBorders>
            <w:vAlign w:val="center"/>
          </w:tcPr>
          <w:p w:rsidR="00A73A6B" w:rsidRPr="00390FC9" w:rsidRDefault="00A73A6B" w:rsidP="006D06FB">
            <w:pPr>
              <w:autoSpaceDE w:val="0"/>
              <w:autoSpaceDN w:val="0"/>
              <w:adjustRightInd w:val="0"/>
              <w:spacing w:line="240" w:lineRule="auto"/>
            </w:pP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Pr="00390FC9">
              <w:fldChar w:fldCharType="end"/>
            </w:r>
          </w:p>
        </w:tc>
        <w:tc>
          <w:tcPr>
            <w:tcW w:w="3369" w:type="dxa"/>
            <w:tcBorders>
              <w:left w:val="single" w:sz="4" w:space="0" w:color="auto"/>
            </w:tcBorders>
            <w:vAlign w:val="center"/>
          </w:tcPr>
          <w:p w:rsidR="00A73A6B" w:rsidRPr="00390FC9" w:rsidRDefault="00A73A6B" w:rsidP="00275F90">
            <w:pPr>
              <w:autoSpaceDE w:val="0"/>
              <w:autoSpaceDN w:val="0"/>
              <w:adjustRightInd w:val="0"/>
              <w:spacing w:line="240" w:lineRule="auto"/>
            </w:pPr>
            <w:r w:rsidRPr="004A5247">
              <w:rPr>
                <w:sz w:val="18"/>
              </w:rPr>
              <w:t>Tel</w:t>
            </w:r>
            <w:r>
              <w:t xml:space="preserve">. </w:t>
            </w:r>
            <w:r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390FC9">
              <w:instrText xml:space="preserve"> FORMTEXT </w:instrText>
            </w:r>
            <w:r w:rsidRPr="00390FC9"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Pr="00390FC9">
              <w:fldChar w:fldCharType="end"/>
            </w:r>
          </w:p>
        </w:tc>
      </w:tr>
    </w:tbl>
    <w:p w:rsidR="00424612" w:rsidRPr="00424612" w:rsidRDefault="00424612" w:rsidP="00424612">
      <w:pPr>
        <w:autoSpaceDE w:val="0"/>
        <w:autoSpaceDN w:val="0"/>
        <w:adjustRightInd w:val="0"/>
        <w:spacing w:line="240" w:lineRule="auto"/>
        <w:rPr>
          <w:sz w:val="16"/>
          <w:szCs w:val="16"/>
          <w:lang w:eastAsia="en-US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2727"/>
        <w:gridCol w:w="2534"/>
        <w:gridCol w:w="1827"/>
      </w:tblGrid>
      <w:tr w:rsidR="00334EF2" w:rsidRPr="00424612" w:rsidTr="00371280">
        <w:trPr>
          <w:trHeight w:val="351"/>
        </w:trPr>
        <w:tc>
          <w:tcPr>
            <w:tcW w:w="9464" w:type="dxa"/>
            <w:gridSpan w:val="4"/>
            <w:tcBorders>
              <w:bottom w:val="single" w:sz="4" w:space="0" w:color="000000"/>
            </w:tcBorders>
            <w:shd w:val="clear" w:color="auto" w:fill="D6E3BC"/>
          </w:tcPr>
          <w:p w:rsidR="00334EF2" w:rsidRPr="00424612" w:rsidRDefault="002A2B7A" w:rsidP="00C57F41">
            <w:pPr>
              <w:autoSpaceDE w:val="0"/>
              <w:autoSpaceDN w:val="0"/>
              <w:adjustRightInd w:val="0"/>
              <w:spacing w:line="240" w:lineRule="auto"/>
              <w:rPr>
                <w:b/>
                <w:szCs w:val="24"/>
                <w:lang w:eastAsia="en-US"/>
              </w:rPr>
            </w:pPr>
            <w:r>
              <w:rPr>
                <w:b/>
                <w:lang w:eastAsia="en-US"/>
              </w:rPr>
              <w:t>Eckdaten / Indikatoren</w:t>
            </w:r>
          </w:p>
        </w:tc>
      </w:tr>
      <w:tr w:rsidR="00A73A6B" w:rsidRPr="00424612" w:rsidTr="004A5247">
        <w:trPr>
          <w:trHeight w:val="411"/>
        </w:trPr>
        <w:tc>
          <w:tcPr>
            <w:tcW w:w="23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Geplanter </w:t>
            </w:r>
            <w:r w:rsidRPr="00424612">
              <w:rPr>
                <w:sz w:val="18"/>
                <w:szCs w:val="18"/>
                <w:lang w:eastAsia="en-US"/>
              </w:rPr>
              <w:t xml:space="preserve">Beginn der Umsetzung (Datum): </w:t>
            </w:r>
          </w:p>
        </w:tc>
        <w:tc>
          <w:tcPr>
            <w:tcW w:w="27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73A6B" w:rsidRPr="00424612" w:rsidRDefault="00A73A6B" w:rsidP="00275F90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fldChar w:fldCharType="begin">
                <w:ffData>
                  <w:name w:val="Text5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 w:rsidR="00275F90">
              <w:t> </w:t>
            </w:r>
            <w:r>
              <w:fldChar w:fldCharType="end"/>
            </w:r>
          </w:p>
        </w:tc>
        <w:tc>
          <w:tcPr>
            <w:tcW w:w="25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Geplanter </w:t>
            </w:r>
            <w:r w:rsidRPr="00424612">
              <w:rPr>
                <w:sz w:val="18"/>
                <w:szCs w:val="18"/>
                <w:lang w:eastAsia="en-US"/>
              </w:rPr>
              <w:t>Abschluss der Umsetzung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24612">
              <w:rPr>
                <w:sz w:val="18"/>
                <w:szCs w:val="18"/>
                <w:lang w:eastAsia="en-US"/>
              </w:rPr>
              <w:t>(Datum):</w:t>
            </w:r>
          </w:p>
        </w:tc>
        <w:tc>
          <w:tcPr>
            <w:tcW w:w="182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73A6B" w:rsidRPr="00424612" w:rsidRDefault="00A73A6B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sz w:val="18"/>
                <w:szCs w:val="18"/>
                <w:lang w:eastAsia="en-US"/>
              </w:rPr>
            </w:pPr>
            <w:r>
              <w:fldChar w:fldCharType="begin">
                <w:ffData>
                  <w:name w:val="Text5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A6B" w:rsidRPr="00424612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A73A6B" w:rsidRPr="00CB23AE" w:rsidRDefault="00A73A6B" w:rsidP="0024180E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Lage des Vorhabens</w:t>
            </w:r>
            <w:r w:rsidR="004A5247">
              <w:rPr>
                <w:b/>
                <w:sz w:val="18"/>
                <w:szCs w:val="18"/>
                <w:lang w:eastAsia="en-US"/>
              </w:rPr>
              <w:t xml:space="preserve">   </w:t>
            </w:r>
            <w:r>
              <w:rPr>
                <w:b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A73A6B" w:rsidRPr="00424612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A73A6B" w:rsidRPr="00FE6A90" w:rsidRDefault="0079546B" w:rsidP="00FE6A90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LEADER-Region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nein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="006271BB"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ja - 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>wenn ja</w:t>
            </w:r>
            <w:r w:rsidR="004A5247" w:rsidRPr="00FE6A90">
              <w:rPr>
                <w:rFonts w:cs="Arial"/>
                <w:sz w:val="18"/>
                <w:szCs w:val="18"/>
                <w:lang w:val="de-DE" w:eastAsia="en-US"/>
              </w:rPr>
              <w:t>,</w:t>
            </w:r>
            <w:r w:rsidRPr="00FE6A90">
              <w:rPr>
                <w:rFonts w:cs="Arial"/>
                <w:sz w:val="18"/>
                <w:szCs w:val="18"/>
                <w:lang w:val="de-DE" w:eastAsia="en-US"/>
              </w:rPr>
              <w:t xml:space="preserve"> Name 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instrText xml:space="preserve"> FORMTEXT </w:instrTex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t> </w:t>
            </w:r>
            <w:r w:rsidR="00A73A6B" w:rsidRPr="00FE6A9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</w:p>
        </w:tc>
      </w:tr>
      <w:tr w:rsidR="000A130A" w:rsidRPr="00424612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0A130A" w:rsidRPr="00FE6A90" w:rsidRDefault="000A130A" w:rsidP="00FE6A90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6C1BE2">
              <w:rPr>
                <w:b/>
                <w:sz w:val="18"/>
                <w:szCs w:val="18"/>
                <w:lang w:eastAsia="en-US"/>
              </w:rPr>
              <w:t>Radwegebaumaßnahme (ggf. einschließlich des Radverkehrskonzeptes)</w:t>
            </w:r>
          </w:p>
        </w:tc>
      </w:tr>
      <w:tr w:rsidR="008A3775" w:rsidRPr="00424612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8A3775" w:rsidRPr="00FE6A90" w:rsidRDefault="008A3775" w:rsidP="00FE6A90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sz w:val="18"/>
                <w:szCs w:val="18"/>
                <w:lang w:eastAsia="en-US"/>
              </w:rPr>
              <w:t>Der Radweg verbindet mehrere Orts</w:t>
            </w:r>
            <w:r>
              <w:rPr>
                <w:sz w:val="18"/>
                <w:szCs w:val="18"/>
                <w:lang w:eastAsia="en-US"/>
              </w:rPr>
              <w:t xml:space="preserve">gemeinden 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 </w:t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  <w:fldChar w:fldCharType="separate"/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end"/>
            </w:r>
            <w:r w:rsidR="00AD15FC">
              <w:rPr>
                <w:sz w:val="18"/>
                <w:szCs w:val="18"/>
                <w:shd w:val="clear" w:color="auto" w:fill="F2F2F2"/>
                <w:lang w:eastAsia="en-US"/>
              </w:rPr>
              <w:t xml:space="preserve"> </w:t>
            </w:r>
            <w:r w:rsidR="00AD15FC">
              <w:rPr>
                <w:rFonts w:cs="Arial"/>
                <w:sz w:val="18"/>
                <w:szCs w:val="18"/>
                <w:shd w:val="clear" w:color="auto" w:fill="F2F2F2"/>
                <w:lang w:eastAsia="en-US"/>
              </w:rPr>
              <w:t>≤</w:t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2</w:t>
            </w:r>
            <w:r w:rsidR="00AD15FC" w:rsidRPr="000F73C9">
              <w:rPr>
                <w:sz w:val="18"/>
                <w:szCs w:val="18"/>
                <w:shd w:val="clear" w:color="auto" w:fill="F2F2F2"/>
                <w:lang w:eastAsia="en-US"/>
              </w:rPr>
              <w:t xml:space="preserve"> OG</w:t>
            </w:r>
            <w:r w:rsidR="00AD15FC"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 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  <w:fldChar w:fldCharType="separate"/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end"/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&gt; 2</w:t>
            </w:r>
            <w:r w:rsidRPr="000F73C9">
              <w:rPr>
                <w:sz w:val="18"/>
                <w:szCs w:val="18"/>
                <w:shd w:val="clear" w:color="auto" w:fill="F2F2F2"/>
                <w:lang w:eastAsia="en-US"/>
              </w:rPr>
              <w:t xml:space="preserve"> OG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 </w:t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</w:r>
            <w:r w:rsidR="00013CCE">
              <w:rPr>
                <w:sz w:val="18"/>
                <w:szCs w:val="18"/>
                <w:shd w:val="clear" w:color="auto" w:fill="F2F2F2"/>
                <w:lang w:eastAsia="en-US"/>
              </w:rPr>
              <w:fldChar w:fldCharType="separate"/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fldChar w:fldCharType="end"/>
            </w:r>
            <w:r w:rsidRPr="00FE6A90">
              <w:rPr>
                <w:sz w:val="18"/>
                <w:szCs w:val="18"/>
                <w:shd w:val="clear" w:color="auto" w:fill="F2F2F2"/>
                <w:lang w:eastAsia="en-US"/>
              </w:rPr>
              <w:t xml:space="preserve"> &gt; 5</w:t>
            </w:r>
            <w:r w:rsidRPr="000F73C9">
              <w:rPr>
                <w:sz w:val="18"/>
                <w:szCs w:val="18"/>
                <w:shd w:val="clear" w:color="auto" w:fill="F2F2F2"/>
                <w:lang w:eastAsia="en-US"/>
              </w:rPr>
              <w:t xml:space="preserve"> OG</w:t>
            </w:r>
          </w:p>
        </w:tc>
      </w:tr>
      <w:tr w:rsidR="008A3775" w:rsidRPr="00424612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8A3775" w:rsidRPr="006C1BE2" w:rsidRDefault="00AD4911" w:rsidP="00A9375D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="006C1BE2">
              <w:rPr>
                <w:rFonts w:cs="Arial"/>
                <w:sz w:val="18"/>
                <w:szCs w:val="18"/>
                <w:lang w:val="de-DE" w:eastAsia="en-US"/>
              </w:rPr>
              <w:t>Der Radweg</w:t>
            </w:r>
            <w:r w:rsidR="008A3775"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ist im landesweiten Radwegenetz enthalten </w:t>
            </w:r>
          </w:p>
        </w:tc>
      </w:tr>
      <w:tr w:rsidR="006C1BE2" w:rsidRPr="00424612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6C1BE2" w:rsidRDefault="006C1BE2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Der Radweg</w:t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ist im landesweiten Radwegenetz enthalten </w:t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und wird mit </w:t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t>hohe</w:t>
            </w:r>
            <w:r>
              <w:rPr>
                <w:rFonts w:cs="Arial"/>
                <w:sz w:val="18"/>
                <w:szCs w:val="18"/>
                <w:lang w:val="de-DE" w:eastAsia="en-US"/>
              </w:rPr>
              <w:t>r</w:t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Priorität</w:t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bewertet</w:t>
            </w:r>
          </w:p>
        </w:tc>
      </w:tr>
      <w:tr w:rsidR="006C1BE2" w:rsidRPr="00424612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Das Vorhaben beinhaltet den Neubau eines Radwegs</w:t>
            </w:r>
          </w:p>
        </w:tc>
      </w:tr>
      <w:tr w:rsidR="006C1BE2" w:rsidRPr="00424612" w:rsidTr="001034B0">
        <w:trPr>
          <w:trHeight w:val="363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Das Vorhaben beinhaltet die Ertüchtigung/den Ausbau eines bestehenden Radweges</w:t>
            </w:r>
          </w:p>
        </w:tc>
      </w:tr>
      <w:tr w:rsidR="006C1BE2" w:rsidRPr="00424612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1034B0" w:rsidRDefault="006C1BE2" w:rsidP="001034B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Der Radweg hat überwiegend</w:t>
            </w:r>
          </w:p>
          <w:p w:rsidR="006C1BE2" w:rsidRDefault="006C1BE2" w:rsidP="001034B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überregionale Bedeutung</w:t>
            </w:r>
          </w:p>
          <w:p w:rsidR="006C1BE2" w:rsidRDefault="006C1BE2" w:rsidP="001034B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regionale Bedeutung</w:t>
            </w:r>
          </w:p>
          <w:p w:rsidR="006C1BE2" w:rsidRPr="00371280" w:rsidRDefault="006C1BE2" w:rsidP="001034B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örtliche Bedeutung</w:t>
            </w:r>
          </w:p>
        </w:tc>
      </w:tr>
      <w:tr w:rsidR="006C1BE2" w:rsidRPr="00424612" w:rsidTr="00FE6A90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D06FB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 w:rsidRPr="00371280">
              <w:rPr>
                <w:rFonts w:cs="Arial"/>
                <w:sz w:val="18"/>
                <w:szCs w:val="18"/>
                <w:lang w:val="de-DE" w:eastAsia="en-US"/>
              </w:rPr>
              <w:t xml:space="preserve"> Der Radweg ist Teil eines vorliegenden touristischen Konzeptes</w:t>
            </w:r>
            <w:r w:rsidR="00A9375D">
              <w:rPr>
                <w:rFonts w:cs="Arial"/>
                <w:sz w:val="18"/>
                <w:szCs w:val="18"/>
                <w:lang w:val="de-DE" w:eastAsia="en-US"/>
              </w:rPr>
              <w:t xml:space="preserve"> (bitte benennen)</w:t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:  </w:t>
            </w:r>
            <w:r>
              <w:fldChar w:fldCharType="begin">
                <w:ffData>
                  <w:name w:val="Text5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 w:rsidR="006D06FB">
              <w:t> </w:t>
            </w:r>
            <w:r>
              <w:fldChar w:fldCharType="end"/>
            </w:r>
          </w:p>
        </w:tc>
      </w:tr>
      <w:tr w:rsidR="006C1BE2" w:rsidRPr="00371280" w:rsidTr="000F73C9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C1BE2">
            <w:pPr>
              <w:pStyle w:val="TabelleEinzug2"/>
              <w:numPr>
                <w:ilvl w:val="0"/>
                <w:numId w:val="0"/>
              </w:numPr>
              <w:rPr>
                <w:rFonts w:cs="Arial"/>
                <w:sz w:val="18"/>
                <w:szCs w:val="18"/>
                <w:lang w:val="de-DE" w:eastAsia="en-US"/>
              </w:rPr>
            </w:pPr>
            <w:r w:rsidRPr="00371280">
              <w:rPr>
                <w:rFonts w:cs="Arial"/>
                <w:sz w:val="18"/>
                <w:szCs w:val="18"/>
                <w:lang w:val="de-DE" w:eastAsia="en-US"/>
              </w:rPr>
              <w:lastRenderedPageBreak/>
              <w:t xml:space="preserve">Länge des geplanten Radweges beträgt </w:t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&lt; 5 km</w:t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&gt; 5 km </w:t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instrText xml:space="preserve"> FORMCHECKBOX </w:instrText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</w:r>
            <w:r w:rsidR="00013CCE">
              <w:rPr>
                <w:rFonts w:cs="Arial"/>
                <w:sz w:val="18"/>
                <w:szCs w:val="18"/>
                <w:lang w:val="de-DE" w:eastAsia="en-US"/>
              </w:rPr>
              <w:fldChar w:fldCharType="separate"/>
            </w:r>
            <w:r w:rsidRPr="00A52D9A">
              <w:rPr>
                <w:rFonts w:cs="Arial"/>
                <w:sz w:val="18"/>
                <w:szCs w:val="18"/>
                <w:lang w:val="de-DE" w:eastAsia="en-US"/>
              </w:rPr>
              <w:fldChar w:fldCharType="end"/>
            </w:r>
            <w:r>
              <w:rPr>
                <w:rFonts w:cs="Arial"/>
                <w:sz w:val="18"/>
                <w:szCs w:val="18"/>
                <w:lang w:val="de-DE" w:eastAsia="en-US"/>
              </w:rPr>
              <w:t xml:space="preserve"> &gt; 10 km</w:t>
            </w:r>
            <w:r w:rsidRPr="00371280" w:rsidDel="008A3775">
              <w:rPr>
                <w:rFonts w:cs="Arial"/>
                <w:sz w:val="18"/>
                <w:szCs w:val="18"/>
                <w:lang w:val="de-DE" w:eastAsia="en-US"/>
              </w:rPr>
              <w:t xml:space="preserve"> </w:t>
            </w:r>
          </w:p>
        </w:tc>
      </w:tr>
      <w:tr w:rsidR="006C1BE2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 w:rsidRPr="00A52D9A">
              <w:rPr>
                <w:sz w:val="18"/>
                <w:szCs w:val="18"/>
                <w:lang w:eastAsia="en-US"/>
              </w:rPr>
              <w:t xml:space="preserve"> </w:t>
            </w:r>
            <w:r w:rsidRPr="00371280">
              <w:rPr>
                <w:sz w:val="18"/>
                <w:szCs w:val="18"/>
                <w:lang w:eastAsia="en-US"/>
              </w:rPr>
              <w:t>Es handelt sich um eine kombinierte Rad- und Wirtschaftswegebaumaßnahme</w:t>
            </w:r>
            <w:r w:rsidRPr="00371280" w:rsidDel="008A3775">
              <w:rPr>
                <w:sz w:val="18"/>
                <w:szCs w:val="18"/>
                <w:lang w:eastAsia="en-US"/>
              </w:rPr>
              <w:t xml:space="preserve"> </w:t>
            </w:r>
          </w:p>
        </w:tc>
      </w:tr>
      <w:tr w:rsidR="006C1BE2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371280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  <w:r w:rsidR="00A9375D">
              <w:rPr>
                <w:sz w:val="18"/>
                <w:szCs w:val="18"/>
                <w:lang w:eastAsia="en-US"/>
              </w:rPr>
              <w:t xml:space="preserve">Wenn ja </w:t>
            </w:r>
            <w:r w:rsidR="00A9375D">
              <w:rPr>
                <w:sz w:val="18"/>
                <w:szCs w:val="18"/>
                <w:lang w:eastAsia="en-US"/>
              </w:rPr>
              <w:tab/>
            </w: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 w:rsidRPr="00A52D9A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 Der kombinierte Rad- und Wirtschaftsweg ist mind. 4 Meter breit</w:t>
            </w:r>
          </w:p>
        </w:tc>
      </w:tr>
      <w:tr w:rsidR="006C1BE2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="00A9375D">
              <w:rPr>
                <w:sz w:val="18"/>
                <w:szCs w:val="18"/>
                <w:lang w:eastAsia="en-US"/>
              </w:rPr>
              <w:t xml:space="preserve"> </w:t>
            </w:r>
            <w:r w:rsidR="00A9375D">
              <w:rPr>
                <w:sz w:val="18"/>
                <w:szCs w:val="18"/>
                <w:lang w:eastAsia="en-US"/>
              </w:rPr>
              <w:tab/>
            </w:r>
            <w:r w:rsidR="00A9375D">
              <w:rPr>
                <w:sz w:val="18"/>
                <w:szCs w:val="18"/>
                <w:lang w:eastAsia="en-US"/>
              </w:rPr>
              <w:tab/>
            </w:r>
            <w:r w:rsidRPr="00AD4911">
              <w:rPr>
                <w:sz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4911">
              <w:rPr>
                <w:sz w:val="18"/>
              </w:rPr>
              <w:instrText xml:space="preserve"> FORMCHECKBOX </w:instrText>
            </w:r>
            <w:r w:rsidR="00013CCE">
              <w:rPr>
                <w:sz w:val="18"/>
              </w:rPr>
            </w:r>
            <w:r w:rsidR="00013CCE">
              <w:rPr>
                <w:sz w:val="18"/>
              </w:rPr>
              <w:fldChar w:fldCharType="separate"/>
            </w:r>
            <w:r w:rsidRPr="00AD4911"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Der kombinierte Rad- und Wirtschaftsweg ist mind. 5 Meter breit</w:t>
            </w:r>
          </w:p>
        </w:tc>
      </w:tr>
      <w:tr w:rsidR="006C1BE2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A52D9A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  <w:r w:rsidRPr="00A52D9A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2D9A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A52D9A">
              <w:rPr>
                <w:sz w:val="18"/>
                <w:szCs w:val="18"/>
                <w:lang w:eastAsia="en-US"/>
              </w:rPr>
              <w:fldChar w:fldCharType="end"/>
            </w:r>
            <w:r w:rsidRPr="00A52D9A"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371280">
              <w:rPr>
                <w:sz w:val="18"/>
                <w:szCs w:val="18"/>
                <w:lang w:eastAsia="en-US"/>
              </w:rPr>
              <w:t>Der Ausbaustandard entspricht den Vorgaben des Konzepts zum landesweiten Radwegenetz</w:t>
            </w:r>
          </w:p>
        </w:tc>
      </w:tr>
      <w:tr w:rsidR="006C1BE2" w:rsidRPr="00371280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Finanzielle Leistungsfähigkeit des Vorhabenträgers ist</w:t>
            </w:r>
          </w:p>
          <w:p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Besonders finanzschwach</w:t>
            </w:r>
          </w:p>
          <w:p w:rsidR="006C1BE2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Finanzschwach</w:t>
            </w:r>
          </w:p>
          <w:p w:rsidR="006C1BE2" w:rsidRDefault="006C1BE2" w:rsidP="00A2104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Normal</w:t>
            </w:r>
            <w:r w:rsidR="00717D8B">
              <w:rPr>
                <w:sz w:val="18"/>
                <w:szCs w:val="18"/>
                <w:lang w:eastAsia="en-US"/>
              </w:rPr>
              <w:t>/</w:t>
            </w:r>
            <w:r w:rsidR="00BD3B81">
              <w:rPr>
                <w:sz w:val="18"/>
                <w:szCs w:val="18"/>
                <w:lang w:eastAsia="en-US"/>
              </w:rPr>
              <w:t>finanzstark</w:t>
            </w:r>
          </w:p>
        </w:tc>
      </w:tr>
      <w:tr w:rsidR="006C1BE2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C1BE2" w:rsidRPr="00EF5855" w:rsidRDefault="006C1BE2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b/>
                <w:sz w:val="18"/>
                <w:szCs w:val="18"/>
                <w:lang w:eastAsia="en-US"/>
              </w:rPr>
            </w:pPr>
            <w:r w:rsidRPr="00EF5855">
              <w:rPr>
                <w:b/>
                <w:sz w:val="18"/>
                <w:szCs w:val="18"/>
                <w:lang w:eastAsia="en-US"/>
              </w:rPr>
              <w:t>Radwegekonzepte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Radwegekonzept betrifft überwiegend den Alltagsradverkehr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Radwegekonzept berücksichtigt Verbindungen zu überregionalen und regionalen Radschnellwegen/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br/>
              <w:t xml:space="preserve">      </w:t>
            </w:r>
            <w:r w:rsidRPr="00416880">
              <w:rPr>
                <w:sz w:val="18"/>
                <w:szCs w:val="18"/>
                <w:lang w:eastAsia="en-US"/>
              </w:rPr>
              <w:t>Pendlerrouten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Radwegekonzept betrifft überwiegend den touristischen Radverkehr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Radwegekonzept soll ein vorliegendes touristisches Konzept umsetzen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 xml:space="preserve">Radwegekonzept soll den Einsatz von digitalen Informations- und Kommunikationsmedien für Radtouristen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br/>
              <w:t xml:space="preserve">      </w:t>
            </w:r>
            <w:r w:rsidRPr="00416880">
              <w:rPr>
                <w:sz w:val="18"/>
                <w:szCs w:val="18"/>
                <w:lang w:eastAsia="en-US"/>
              </w:rPr>
              <w:t>aufgreifen</w:t>
            </w:r>
          </w:p>
        </w:tc>
      </w:tr>
      <w:tr w:rsidR="00416880" w:rsidRPr="00371280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416880">
              <w:rPr>
                <w:sz w:val="18"/>
                <w:szCs w:val="18"/>
                <w:lang w:eastAsia="en-US"/>
              </w:rPr>
              <w:t>Radwegekonzept betrifft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</w:p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Einen Landkreis insgesamt</w:t>
            </w:r>
          </w:p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 Verbandsgemeinde insgesamt</w:t>
            </w:r>
          </w:p>
          <w:p w:rsidR="00416880" w:rsidRPr="003712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Eine oder mehrere Ortsgemeinde(n)</w:t>
            </w:r>
          </w:p>
        </w:tc>
      </w:tr>
      <w:tr w:rsidR="00416880" w:rsidRPr="00371280" w:rsidTr="004A5247">
        <w:trPr>
          <w:trHeight w:val="360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371280" w:rsidRDefault="00416880" w:rsidP="006C1BE2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 xml:space="preserve">Das Radwegekonzept soll im landesweiten Radwegenetz vorgesehene Radwege mit hoher Priorität </w:t>
            </w:r>
            <w:r>
              <w:rPr>
                <w:sz w:val="18"/>
                <w:szCs w:val="18"/>
                <w:lang w:eastAsia="en-US"/>
              </w:rPr>
              <w:br/>
              <w:t xml:space="preserve">      </w:t>
            </w:r>
            <w:r w:rsidRPr="00416880">
              <w:rPr>
                <w:sz w:val="18"/>
                <w:szCs w:val="18"/>
                <w:lang w:eastAsia="en-US"/>
              </w:rPr>
              <w:t>umsetzen.</w:t>
            </w:r>
          </w:p>
        </w:tc>
      </w:tr>
      <w:tr w:rsidR="00416880" w:rsidRPr="00371280" w:rsidTr="001034B0">
        <w:trPr>
          <w:trHeight w:val="1361"/>
        </w:trPr>
        <w:tc>
          <w:tcPr>
            <w:tcW w:w="9464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 w:rsidRPr="00416880">
              <w:rPr>
                <w:sz w:val="18"/>
                <w:szCs w:val="18"/>
                <w:lang w:eastAsia="en-US"/>
              </w:rPr>
              <w:t xml:space="preserve">      Finanzielle Leistungsfähigkeit des Vorhabenträgers ist</w:t>
            </w:r>
          </w:p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416880">
              <w:rPr>
                <w:sz w:val="18"/>
                <w:szCs w:val="18"/>
                <w:lang w:eastAsia="en-US"/>
              </w:rPr>
              <w:t>Besonders finanzschwach</w:t>
            </w:r>
          </w:p>
          <w:p w:rsidR="00416880" w:rsidRPr="00416880" w:rsidRDefault="00416880" w:rsidP="00416880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 w:rsidRPr="00416880">
              <w:rPr>
                <w:sz w:val="18"/>
                <w:szCs w:val="18"/>
                <w:lang w:eastAsia="en-US"/>
              </w:rPr>
              <w:t xml:space="preserve"> Finanzschwach</w:t>
            </w:r>
          </w:p>
          <w:p w:rsidR="00416880" w:rsidRPr="00371280" w:rsidRDefault="00416880" w:rsidP="00A21046">
            <w:pPr>
              <w:autoSpaceDE w:val="0"/>
              <w:autoSpaceDN w:val="0"/>
              <w:adjustRightInd w:val="0"/>
              <w:spacing w:before="120" w:line="240" w:lineRule="auto"/>
              <w:ind w:left="284" w:hanging="28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</w:t>
            </w:r>
            <w:r w:rsidRPr="00371280">
              <w:rPr>
                <w:sz w:val="18"/>
                <w:szCs w:val="18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1280">
              <w:rPr>
                <w:sz w:val="18"/>
                <w:szCs w:val="18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lang w:eastAsia="en-US"/>
              </w:rPr>
            </w:r>
            <w:r w:rsidR="00013CCE">
              <w:rPr>
                <w:sz w:val="18"/>
                <w:szCs w:val="18"/>
                <w:lang w:eastAsia="en-US"/>
              </w:rPr>
              <w:fldChar w:fldCharType="separate"/>
            </w:r>
            <w:r w:rsidRPr="00371280">
              <w:rPr>
                <w:sz w:val="18"/>
                <w:szCs w:val="18"/>
                <w:lang w:eastAsia="en-US"/>
              </w:rPr>
              <w:fldChar w:fldCharType="end"/>
            </w:r>
            <w:r w:rsidRPr="00416880">
              <w:rPr>
                <w:sz w:val="18"/>
                <w:szCs w:val="18"/>
                <w:lang w:eastAsia="en-US"/>
              </w:rPr>
              <w:t xml:space="preserve"> Normal/</w:t>
            </w:r>
            <w:r w:rsidR="00BD3B81">
              <w:rPr>
                <w:sz w:val="18"/>
                <w:szCs w:val="18"/>
                <w:lang w:eastAsia="en-US"/>
              </w:rPr>
              <w:t>finanzstark</w:t>
            </w:r>
          </w:p>
        </w:tc>
      </w:tr>
    </w:tbl>
    <w:p w:rsidR="002A2B7A" w:rsidRDefault="002A2B7A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2A2B7A" w:rsidRPr="00371280" w:rsidTr="004A5247">
        <w:trPr>
          <w:trHeight w:val="360"/>
        </w:trPr>
        <w:tc>
          <w:tcPr>
            <w:tcW w:w="9464" w:type="dxa"/>
            <w:tcBorders>
              <w:top w:val="single" w:sz="4" w:space="0" w:color="auto"/>
            </w:tcBorders>
            <w:shd w:val="clear" w:color="auto" w:fill="D6E3BC"/>
            <w:vAlign w:val="center"/>
          </w:tcPr>
          <w:p w:rsidR="002A2B7A" w:rsidRPr="00371280" w:rsidRDefault="002A2B7A" w:rsidP="004A5247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Vorhabenbeschreibung</w:t>
            </w:r>
          </w:p>
        </w:tc>
      </w:tr>
      <w:tr w:rsidR="00212BAD" w:rsidRPr="00424612" w:rsidTr="00ED667A">
        <w:trPr>
          <w:trHeight w:val="360"/>
        </w:trPr>
        <w:tc>
          <w:tcPr>
            <w:tcW w:w="9464" w:type="dxa"/>
            <w:tcBorders>
              <w:top w:val="single" w:sz="4" w:space="0" w:color="auto"/>
            </w:tcBorders>
            <w:shd w:val="clear" w:color="auto" w:fill="F2F2F2"/>
          </w:tcPr>
          <w:p w:rsidR="00212BAD" w:rsidRPr="00CB23AE" w:rsidRDefault="00212BAD" w:rsidP="00371280">
            <w:pPr>
              <w:keepNext/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CB23AE">
              <w:rPr>
                <w:b/>
                <w:sz w:val="18"/>
                <w:szCs w:val="18"/>
                <w:lang w:eastAsia="en-US"/>
              </w:rPr>
              <w:t xml:space="preserve">Kurzbeschreibung des </w:t>
            </w:r>
            <w:r w:rsidR="00092C4B">
              <w:rPr>
                <w:b/>
                <w:sz w:val="18"/>
                <w:szCs w:val="18"/>
                <w:lang w:eastAsia="en-US"/>
              </w:rPr>
              <w:t>Vorhabens</w:t>
            </w:r>
            <w:r w:rsidR="00ED667A">
              <w:rPr>
                <w:b/>
                <w:sz w:val="18"/>
                <w:szCs w:val="18"/>
                <w:lang w:eastAsia="en-US"/>
              </w:rPr>
              <w:t xml:space="preserve"> (In Stichwort</w:t>
            </w:r>
            <w:r w:rsidR="0005637B">
              <w:rPr>
                <w:b/>
                <w:sz w:val="18"/>
                <w:szCs w:val="18"/>
                <w:lang w:eastAsia="en-US"/>
              </w:rPr>
              <w:t>en</w:t>
            </w:r>
            <w:r w:rsidR="00FE6C85">
              <w:rPr>
                <w:b/>
                <w:sz w:val="18"/>
                <w:szCs w:val="18"/>
                <w:lang w:eastAsia="en-US"/>
              </w:rPr>
              <w:t>,</w:t>
            </w:r>
            <w:r w:rsidR="0005637B">
              <w:rPr>
                <w:b/>
                <w:sz w:val="18"/>
                <w:szCs w:val="18"/>
                <w:lang w:eastAsia="en-US"/>
              </w:rPr>
              <w:t xml:space="preserve"> Details </w:t>
            </w:r>
            <w:r w:rsidR="00FE6C85">
              <w:rPr>
                <w:b/>
                <w:sz w:val="18"/>
                <w:szCs w:val="18"/>
                <w:lang w:eastAsia="en-US"/>
              </w:rPr>
              <w:t xml:space="preserve">ggf. </w:t>
            </w:r>
            <w:r w:rsidR="0005637B">
              <w:rPr>
                <w:b/>
                <w:sz w:val="18"/>
                <w:szCs w:val="18"/>
                <w:lang w:eastAsia="en-US"/>
              </w:rPr>
              <w:t>in einer Vorhabens</w:t>
            </w:r>
            <w:r w:rsidR="00ED667A">
              <w:rPr>
                <w:b/>
                <w:sz w:val="18"/>
                <w:szCs w:val="18"/>
                <w:lang w:eastAsia="en-US"/>
              </w:rPr>
              <w:t>kizze</w:t>
            </w:r>
            <w:r w:rsidR="0079546B" w:rsidRPr="004A5247">
              <w:rPr>
                <w:rStyle w:val="Funotenzeichen"/>
                <w:b/>
                <w:szCs w:val="18"/>
                <w:vertAlign w:val="superscript"/>
                <w:lang w:eastAsia="en-US"/>
              </w:rPr>
              <w:footnoteReference w:id="1"/>
            </w:r>
            <w:r w:rsidR="00ED667A">
              <w:rPr>
                <w:b/>
                <w:sz w:val="18"/>
                <w:szCs w:val="18"/>
                <w:lang w:eastAsia="en-US"/>
              </w:rPr>
              <w:t xml:space="preserve"> dar</w:t>
            </w:r>
            <w:r w:rsidR="00FE6C85">
              <w:rPr>
                <w:b/>
                <w:sz w:val="18"/>
                <w:szCs w:val="18"/>
                <w:lang w:eastAsia="en-US"/>
              </w:rPr>
              <w:t>s</w:t>
            </w:r>
            <w:r w:rsidR="00ED667A">
              <w:rPr>
                <w:b/>
                <w:sz w:val="18"/>
                <w:szCs w:val="18"/>
                <w:lang w:eastAsia="en-US"/>
              </w:rPr>
              <w:t>tell</w:t>
            </w:r>
            <w:r w:rsidR="00FE6C85">
              <w:rPr>
                <w:b/>
                <w:sz w:val="18"/>
                <w:szCs w:val="18"/>
                <w:lang w:eastAsia="en-US"/>
              </w:rPr>
              <w:t>e</w:t>
            </w:r>
            <w:r w:rsidR="0079546B">
              <w:rPr>
                <w:b/>
                <w:sz w:val="18"/>
                <w:szCs w:val="18"/>
                <w:lang w:eastAsia="en-US"/>
              </w:rPr>
              <w:t>n</w:t>
            </w:r>
            <w:r w:rsidR="00ED667A">
              <w:rPr>
                <w:b/>
                <w:sz w:val="18"/>
                <w:szCs w:val="18"/>
                <w:lang w:eastAsia="en-US"/>
              </w:rPr>
              <w:t>)</w:t>
            </w:r>
          </w:p>
        </w:tc>
      </w:tr>
      <w:tr w:rsidR="00424612" w:rsidRPr="00424612" w:rsidTr="00ED667A">
        <w:trPr>
          <w:trHeight w:val="680"/>
        </w:trPr>
        <w:tc>
          <w:tcPr>
            <w:tcW w:w="9464" w:type="dxa"/>
            <w:tcBorders>
              <w:bottom w:val="single" w:sz="4" w:space="0" w:color="000000"/>
            </w:tcBorders>
          </w:tcPr>
          <w:p w:rsidR="00FE6C85" w:rsidRPr="0074420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t>Ausgangssituation/</w:t>
            </w:r>
            <w:r w:rsidR="004A5247" w:rsidRPr="00744205">
              <w:rPr>
                <w:sz w:val="20"/>
                <w:szCs w:val="20"/>
              </w:rPr>
              <w:t>Problemlage</w:t>
            </w:r>
            <w:r w:rsidRPr="00744205">
              <w:rPr>
                <w:sz w:val="20"/>
                <w:szCs w:val="20"/>
              </w:rPr>
              <w:t>/Handlungsbedarf</w:t>
            </w:r>
          </w:p>
          <w:p w:rsidR="00FE6C85" w:rsidRPr="0074420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</w:p>
          <w:p w:rsidR="00FE6C85" w:rsidRPr="00744205" w:rsidRDefault="00FE6C85" w:rsidP="00371280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t xml:space="preserve">Ziele </w:t>
            </w:r>
          </w:p>
          <w:p w:rsidR="00FE6C85" w:rsidRPr="00744205" w:rsidRDefault="00FE6C85" w:rsidP="00FE6C85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  <w:r w:rsidR="00A9375D" w:rsidRPr="00744205">
              <w:rPr>
                <w:sz w:val="20"/>
                <w:szCs w:val="20"/>
              </w:rPr>
              <w:br/>
            </w:r>
          </w:p>
          <w:p w:rsidR="00FE6C85" w:rsidRPr="00744205" w:rsidRDefault="00FE6C85" w:rsidP="004C191F">
            <w:pPr>
              <w:keepNext/>
              <w:keepLines/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</w:rPr>
            </w:pPr>
            <w:r w:rsidRPr="00744205">
              <w:rPr>
                <w:sz w:val="20"/>
                <w:szCs w:val="20"/>
              </w:rPr>
              <w:lastRenderedPageBreak/>
              <w:t>Kurzbeschreibung</w:t>
            </w:r>
          </w:p>
          <w:p w:rsidR="00721126" w:rsidRPr="00744205" w:rsidRDefault="0041173F" w:rsidP="006512CF">
            <w:pPr>
              <w:autoSpaceDE w:val="0"/>
              <w:autoSpaceDN w:val="0"/>
              <w:adjustRightInd w:val="0"/>
              <w:spacing w:before="120" w:after="120" w:line="240" w:lineRule="auto"/>
              <w:rPr>
                <w:sz w:val="20"/>
                <w:szCs w:val="20"/>
                <w:lang w:eastAsia="en-US"/>
              </w:rPr>
            </w:pPr>
            <w:r w:rsidRPr="00744205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44205">
              <w:rPr>
                <w:sz w:val="20"/>
                <w:szCs w:val="20"/>
              </w:rPr>
              <w:instrText xml:space="preserve"> FORMTEXT </w:instrText>
            </w:r>
            <w:r w:rsidRPr="00744205">
              <w:rPr>
                <w:sz w:val="20"/>
                <w:szCs w:val="20"/>
              </w:rPr>
            </w:r>
            <w:r w:rsidRPr="00744205">
              <w:rPr>
                <w:sz w:val="20"/>
                <w:szCs w:val="20"/>
              </w:rPr>
              <w:fldChar w:fldCharType="separate"/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="00651D1F" w:rsidRPr="00744205">
              <w:rPr>
                <w:noProof/>
                <w:sz w:val="20"/>
                <w:szCs w:val="20"/>
              </w:rPr>
              <w:t> </w:t>
            </w:r>
            <w:r w:rsidRPr="00744205">
              <w:rPr>
                <w:sz w:val="20"/>
                <w:szCs w:val="20"/>
              </w:rPr>
              <w:fldChar w:fldCharType="end"/>
            </w:r>
          </w:p>
        </w:tc>
      </w:tr>
    </w:tbl>
    <w:p w:rsidR="00FE6C85" w:rsidRDefault="00FE6C85"/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95"/>
        <w:gridCol w:w="3969"/>
      </w:tblGrid>
      <w:tr w:rsidR="00C93E00" w:rsidRPr="00A52D9A" w:rsidTr="004A5247">
        <w:trPr>
          <w:trHeight w:val="360"/>
        </w:trPr>
        <w:tc>
          <w:tcPr>
            <w:tcW w:w="9464" w:type="dxa"/>
            <w:gridSpan w:val="2"/>
            <w:tcBorders>
              <w:top w:val="single" w:sz="4" w:space="0" w:color="auto"/>
            </w:tcBorders>
            <w:shd w:val="clear" w:color="auto" w:fill="D6E3BC"/>
            <w:vAlign w:val="center"/>
          </w:tcPr>
          <w:p w:rsidR="00C93E00" w:rsidRPr="00A52D9A" w:rsidRDefault="00C93E00" w:rsidP="004A5247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lang w:eastAsia="en-US"/>
              </w:rPr>
            </w:pPr>
            <w:r>
              <w:rPr>
                <w:b/>
                <w:sz w:val="20"/>
                <w:szCs w:val="18"/>
                <w:lang w:eastAsia="en-US"/>
              </w:rPr>
              <w:t>Gesamtkosten des Vorhabens</w:t>
            </w:r>
          </w:p>
        </w:tc>
      </w:tr>
      <w:tr w:rsidR="00E73C45" w:rsidRPr="00AC011A" w:rsidTr="00FE6A90">
        <w:tc>
          <w:tcPr>
            <w:tcW w:w="5495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E73C45" w:rsidRPr="00371280" w:rsidRDefault="00E73C45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E73C45">
              <w:rPr>
                <w:b/>
                <w:sz w:val="18"/>
                <w:szCs w:val="18"/>
                <w:lang w:eastAsia="en-US"/>
              </w:rPr>
              <w:t>Erstellung eines kommunalen Radverkehrskonzeptes</w:t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E73C45" w:rsidRPr="00D951CF" w:rsidRDefault="00E73C45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>
              <w:t xml:space="preserve"> EUR</w:t>
            </w:r>
          </w:p>
        </w:tc>
      </w:tr>
      <w:tr w:rsidR="00C93E00" w:rsidRPr="00AC011A" w:rsidTr="00FE6A90">
        <w:tc>
          <w:tcPr>
            <w:tcW w:w="5495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C93E00" w:rsidRPr="00AC011A" w:rsidRDefault="00C93E00" w:rsidP="00857BC2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Externe Planungskosten</w:t>
            </w:r>
            <w:r w:rsidRPr="00092C4B">
              <w:rPr>
                <w:sz w:val="18"/>
                <w:szCs w:val="18"/>
                <w:lang w:eastAsia="en-US"/>
              </w:rPr>
              <w:t>,</w:t>
            </w:r>
            <w:r w:rsidRPr="00092C4B">
              <w:rPr>
                <w:sz w:val="18"/>
                <w:szCs w:val="18"/>
              </w:rPr>
              <w:t xml:space="preserve"> wie bspw. externe Kosten</w:t>
            </w:r>
            <w:r w:rsidR="00E73C45" w:rsidRPr="005D7211">
              <w:rPr>
                <w:rStyle w:val="Funotenzeichen"/>
                <w:szCs w:val="18"/>
                <w:vertAlign w:val="superscript"/>
              </w:rPr>
              <w:footnoteReference w:id="2"/>
            </w:r>
          </w:p>
        </w:tc>
        <w:tc>
          <w:tcPr>
            <w:tcW w:w="396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AC011A" w:rsidTr="004A5247">
        <w:tc>
          <w:tcPr>
            <w:tcW w:w="5495" w:type="dxa"/>
            <w:shd w:val="clear" w:color="auto" w:fill="D9D9D9"/>
            <w:vAlign w:val="center"/>
          </w:tcPr>
          <w:p w:rsidR="00C93E00" w:rsidRPr="00AC011A" w:rsidRDefault="00C93E00" w:rsidP="0006148B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Baukosten</w:t>
            </w:r>
            <w:r w:rsidRPr="00092C4B">
              <w:rPr>
                <w:sz w:val="18"/>
                <w:szCs w:val="18"/>
                <w:lang w:eastAsia="en-US"/>
              </w:rPr>
              <w:t xml:space="preserve">, einschließlich der Kosten der Einbindung vorhandener (Rad)Wege und deren Anpassung/ </w:t>
            </w:r>
            <w:r>
              <w:rPr>
                <w:sz w:val="18"/>
                <w:szCs w:val="18"/>
                <w:lang w:eastAsia="en-US"/>
              </w:rPr>
              <w:br/>
            </w:r>
            <w:r w:rsidRPr="00092C4B">
              <w:rPr>
                <w:sz w:val="18"/>
                <w:szCs w:val="18"/>
                <w:lang w:eastAsia="en-US"/>
              </w:rPr>
              <w:t>Ertüchtigung entsprechend den Vorgaben der vg. Entwicklungs-/</w:t>
            </w:r>
            <w:r w:rsidR="00AD15FC" w:rsidRPr="00092C4B">
              <w:rPr>
                <w:sz w:val="18"/>
                <w:szCs w:val="18"/>
                <w:lang w:eastAsia="en-US"/>
              </w:rPr>
              <w:t>Radverkehrskonzepten</w:t>
            </w:r>
            <w:r w:rsidR="00AD15FC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AC011A" w:rsidTr="004A5247">
        <w:tc>
          <w:tcPr>
            <w:tcW w:w="5495" w:type="dxa"/>
            <w:shd w:val="clear" w:color="auto" w:fill="D9D9D9"/>
            <w:vAlign w:val="center"/>
          </w:tcPr>
          <w:p w:rsidR="00C93E00" w:rsidRPr="00AC011A" w:rsidRDefault="00C93E00" w:rsidP="0006148B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18"/>
                <w:szCs w:val="18"/>
                <w:lang w:eastAsia="en-US"/>
              </w:rPr>
              <w:t>Kosten für unmittelbar im Zusammenhang mit der Wegebaumaßnahme stehende Anlagen</w:t>
            </w:r>
            <w:r w:rsidRPr="00092C4B">
              <w:rPr>
                <w:sz w:val="18"/>
                <w:szCs w:val="18"/>
                <w:lang w:eastAsia="en-US"/>
              </w:rPr>
              <w:t xml:space="preserve"> (Beschilde</w:t>
            </w:r>
            <w:r>
              <w:rPr>
                <w:sz w:val="18"/>
                <w:szCs w:val="18"/>
                <w:lang w:eastAsia="en-US"/>
              </w:rPr>
              <w:t xml:space="preserve">rung, </w:t>
            </w:r>
            <w:r w:rsidRPr="00092C4B">
              <w:rPr>
                <w:sz w:val="18"/>
                <w:szCs w:val="18"/>
                <w:lang w:eastAsia="en-US"/>
              </w:rPr>
              <w:t>digitale Erfassung der Strecken für die landesweite Radroutendatenbank des LBM, Zähleinrichtungen, notwendige Ausgleichsmaßnahmen, Sicherungs- und Entwässerungsmaßnah</w:t>
            </w:r>
            <w:r w:rsidR="005D7211">
              <w:rPr>
                <w:sz w:val="18"/>
                <w:szCs w:val="18"/>
                <w:lang w:eastAsia="en-US"/>
              </w:rPr>
              <w:t>men).</w:t>
            </w:r>
            <w:r w:rsidR="00AD15FC">
              <w:rPr>
                <w:sz w:val="18"/>
                <w:szCs w:val="18"/>
                <w:vertAlign w:val="superscript"/>
                <w:lang w:eastAsia="en-US"/>
              </w:rPr>
              <w:t>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AC011A" w:rsidTr="004A5247">
        <w:tc>
          <w:tcPr>
            <w:tcW w:w="5495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>
              <w:rPr>
                <w:b/>
                <w:sz w:val="20"/>
                <w:szCs w:val="18"/>
                <w:lang w:eastAsia="en-US"/>
              </w:rPr>
              <w:t>Gesamtkosten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AC011A" w:rsidTr="004A5247">
        <w:trPr>
          <w:trHeight w:val="367"/>
        </w:trPr>
        <w:tc>
          <w:tcPr>
            <w:tcW w:w="9464" w:type="dxa"/>
            <w:gridSpan w:val="2"/>
            <w:shd w:val="clear" w:color="auto" w:fill="FFFFFF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  <w:r w:rsidRPr="00A52D9A">
              <w:rPr>
                <w:sz w:val="18"/>
                <w:lang w:eastAsia="en-US"/>
              </w:rPr>
              <w:t>Vorsteuerabzugsberechtigt</w:t>
            </w:r>
            <w:r>
              <w:rPr>
                <w:b/>
                <w:sz w:val="20"/>
                <w:szCs w:val="18"/>
                <w:lang w:eastAsia="en-US"/>
              </w:rPr>
              <w:t xml:space="preserve">  </w:t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shd w:val="clear" w:color="auto" w:fill="FFFFFF"/>
                <w:lang w:eastAsia="en-US"/>
              </w:rPr>
            </w:r>
            <w:r w:rsidR="00013CCE">
              <w:rPr>
                <w:sz w:val="18"/>
                <w:szCs w:val="18"/>
                <w:shd w:val="clear" w:color="auto" w:fill="FFFFFF"/>
                <w:lang w:eastAsia="en-US"/>
              </w:rPr>
              <w:fldChar w:fldCharType="separate"/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end"/>
            </w:r>
            <w:r>
              <w:rPr>
                <w:sz w:val="18"/>
                <w:szCs w:val="18"/>
                <w:shd w:val="clear" w:color="auto" w:fill="FFFFFF"/>
                <w:lang w:eastAsia="en-US"/>
              </w:rPr>
              <w:t xml:space="preserve"> nein  </w:t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instrText xml:space="preserve"> FORMCHECKBOX </w:instrText>
            </w:r>
            <w:r w:rsidR="00013CCE">
              <w:rPr>
                <w:sz w:val="18"/>
                <w:szCs w:val="18"/>
                <w:shd w:val="clear" w:color="auto" w:fill="FFFFFF"/>
                <w:lang w:eastAsia="en-US"/>
              </w:rPr>
            </w:r>
            <w:r w:rsidR="00013CCE">
              <w:rPr>
                <w:sz w:val="18"/>
                <w:szCs w:val="18"/>
                <w:shd w:val="clear" w:color="auto" w:fill="FFFFFF"/>
                <w:lang w:eastAsia="en-US"/>
              </w:rPr>
              <w:fldChar w:fldCharType="separate"/>
            </w:r>
            <w:r w:rsidRPr="00092C4B">
              <w:rPr>
                <w:sz w:val="18"/>
                <w:szCs w:val="18"/>
                <w:shd w:val="clear" w:color="auto" w:fill="FFFFFF"/>
                <w:lang w:eastAsia="en-US"/>
              </w:rPr>
              <w:fldChar w:fldCharType="end"/>
            </w:r>
            <w:r>
              <w:rPr>
                <w:sz w:val="18"/>
                <w:szCs w:val="18"/>
                <w:shd w:val="clear" w:color="auto" w:fill="FFFFFF"/>
                <w:lang w:eastAsia="en-US"/>
              </w:rPr>
              <w:t xml:space="preserve"> ja</w:t>
            </w:r>
            <w:r w:rsidR="00570E58">
              <w:rPr>
                <w:sz w:val="18"/>
                <w:szCs w:val="18"/>
                <w:shd w:val="clear" w:color="auto" w:fill="FFFFFF"/>
                <w:lang w:eastAsia="en-US"/>
              </w:rPr>
              <w:t xml:space="preserve"> [falls ‚ja‘ sind nur die Nettoausgaben förderfähig] </w:t>
            </w:r>
          </w:p>
        </w:tc>
      </w:tr>
      <w:tr w:rsidR="00C93E00" w:rsidRPr="00AC011A" w:rsidTr="004A5247">
        <w:tc>
          <w:tcPr>
            <w:tcW w:w="5495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before="120" w:line="240" w:lineRule="auto"/>
              <w:rPr>
                <w:b/>
                <w:sz w:val="20"/>
                <w:szCs w:val="18"/>
                <w:lang w:eastAsia="en-US"/>
              </w:rPr>
            </w:pPr>
            <w:r w:rsidRPr="00AC011A">
              <w:rPr>
                <w:b/>
                <w:sz w:val="20"/>
                <w:szCs w:val="18"/>
                <w:lang w:eastAsia="en-US"/>
              </w:rPr>
              <w:t xml:space="preserve">Finanzierung 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C93E00" w:rsidRPr="00AC011A" w:rsidRDefault="00C93E00" w:rsidP="004A5247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</w:rPr>
            </w:pPr>
          </w:p>
        </w:tc>
      </w:tr>
      <w:tr w:rsidR="00C93E00" w:rsidRPr="00424612" w:rsidTr="004A5247">
        <w:tc>
          <w:tcPr>
            <w:tcW w:w="5495" w:type="dxa"/>
            <w:vAlign w:val="center"/>
          </w:tcPr>
          <w:p w:rsidR="00C93E00" w:rsidRDefault="00C93E00" w:rsidP="006271B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6512CF">
              <w:rPr>
                <w:b/>
                <w:sz w:val="18"/>
                <w:szCs w:val="18"/>
                <w:lang w:eastAsia="en-US"/>
              </w:rPr>
              <w:t>Eigen</w:t>
            </w:r>
            <w:r w:rsidR="006271BB">
              <w:rPr>
                <w:b/>
                <w:sz w:val="18"/>
                <w:szCs w:val="18"/>
                <w:lang w:eastAsia="en-US"/>
              </w:rPr>
              <w:t>mittel</w:t>
            </w:r>
            <w:r w:rsidRPr="006512CF">
              <w:rPr>
                <w:b/>
                <w:sz w:val="18"/>
                <w:szCs w:val="18"/>
                <w:lang w:eastAsia="en-US"/>
              </w:rPr>
              <w:t xml:space="preserve"> (mindestens </w:t>
            </w:r>
            <w:r>
              <w:rPr>
                <w:b/>
                <w:sz w:val="18"/>
                <w:szCs w:val="18"/>
                <w:lang w:eastAsia="en-US"/>
              </w:rPr>
              <w:t>25-35</w:t>
            </w:r>
            <w:r w:rsidRPr="006512CF">
              <w:rPr>
                <w:b/>
                <w:sz w:val="18"/>
                <w:szCs w:val="18"/>
                <w:lang w:eastAsia="en-US"/>
              </w:rPr>
              <w:t xml:space="preserve"> %): </w:t>
            </w:r>
            <w:r w:rsidRPr="006512CF">
              <w:rPr>
                <w:b/>
                <w:sz w:val="18"/>
                <w:szCs w:val="18"/>
                <w:lang w:eastAsia="en-US"/>
              </w:rPr>
              <w:tab/>
            </w:r>
          </w:p>
        </w:tc>
        <w:tc>
          <w:tcPr>
            <w:tcW w:w="3969" w:type="dxa"/>
            <w:vAlign w:val="center"/>
          </w:tcPr>
          <w:p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424612" w:rsidTr="004A5247">
        <w:tc>
          <w:tcPr>
            <w:tcW w:w="5495" w:type="dxa"/>
            <w:vAlign w:val="center"/>
          </w:tcPr>
          <w:p w:rsidR="00C93E00" w:rsidRDefault="00C93E00" w:rsidP="004A5247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200778">
              <w:rPr>
                <w:b/>
                <w:sz w:val="18"/>
                <w:szCs w:val="18"/>
                <w:lang w:eastAsia="en-US"/>
              </w:rPr>
              <w:t>davon Sachleistungen unbar</w:t>
            </w:r>
          </w:p>
        </w:tc>
        <w:tc>
          <w:tcPr>
            <w:tcW w:w="3969" w:type="dxa"/>
            <w:vAlign w:val="center"/>
          </w:tcPr>
          <w:p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424612" w:rsidTr="004A5247">
        <w:tc>
          <w:tcPr>
            <w:tcW w:w="5495" w:type="dxa"/>
            <w:vAlign w:val="center"/>
          </w:tcPr>
          <w:p w:rsidR="00C93E00" w:rsidRDefault="00C93E00" w:rsidP="004A524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200778">
              <w:rPr>
                <w:b/>
                <w:sz w:val="18"/>
                <w:szCs w:val="18"/>
                <w:lang w:eastAsia="en-US"/>
              </w:rPr>
              <w:t xml:space="preserve">Gesamtförderung (max. </w:t>
            </w:r>
            <w:r>
              <w:rPr>
                <w:b/>
                <w:sz w:val="18"/>
                <w:szCs w:val="18"/>
                <w:lang w:eastAsia="en-US"/>
              </w:rPr>
              <w:t>75</w:t>
            </w:r>
            <w:r w:rsidRPr="00200778">
              <w:rPr>
                <w:b/>
                <w:sz w:val="18"/>
                <w:szCs w:val="18"/>
                <w:lang w:eastAsia="en-US"/>
              </w:rPr>
              <w:t xml:space="preserve"> %):</w:t>
            </w:r>
          </w:p>
        </w:tc>
        <w:tc>
          <w:tcPr>
            <w:tcW w:w="3969" w:type="dxa"/>
            <w:vAlign w:val="center"/>
          </w:tcPr>
          <w:p w:rsidR="00C93E00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424612" w:rsidTr="004A5247">
        <w:tc>
          <w:tcPr>
            <w:tcW w:w="5495" w:type="dxa"/>
            <w:vAlign w:val="center"/>
          </w:tcPr>
          <w:p w:rsidR="00C93E00" w:rsidRDefault="00C93E00" w:rsidP="004A524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Drittmittel </w:t>
            </w:r>
            <w:r w:rsidRPr="000E2D75">
              <w:rPr>
                <w:sz w:val="16"/>
                <w:szCs w:val="18"/>
                <w:lang w:eastAsia="en-US"/>
              </w:rPr>
              <w:t>(Spenden…)</w:t>
            </w:r>
          </w:p>
        </w:tc>
        <w:tc>
          <w:tcPr>
            <w:tcW w:w="3969" w:type="dxa"/>
            <w:vAlign w:val="center"/>
          </w:tcPr>
          <w:p w:rsidR="00C93E00" w:rsidRPr="00424612" w:rsidRDefault="00C93E00" w:rsidP="004A5247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18"/>
                <w:szCs w:val="18"/>
                <w:lang w:eastAsia="en-US"/>
              </w:rPr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  <w:tr w:rsidR="00C93E00" w:rsidRPr="00424612" w:rsidTr="004A5247"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93E00" w:rsidRDefault="00C93E00" w:rsidP="004A5247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Summe der Finanzierungsmittel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</w:tcPr>
          <w:p w:rsidR="00C93E00" w:rsidRPr="00D951CF" w:rsidRDefault="00C93E00" w:rsidP="004A5247">
            <w:pPr>
              <w:autoSpaceDE w:val="0"/>
              <w:autoSpaceDN w:val="0"/>
              <w:adjustRightInd w:val="0"/>
              <w:spacing w:line="240" w:lineRule="auto"/>
            </w:pPr>
            <w:r w:rsidRPr="00D951CF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D951CF">
              <w:instrText xml:space="preserve"> FORMTEXT </w:instrText>
            </w:r>
            <w:r w:rsidRPr="00D951C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51CF">
              <w:fldChar w:fldCharType="end"/>
            </w:r>
            <w:r w:rsidR="006271BB">
              <w:t xml:space="preserve"> EUR</w:t>
            </w:r>
          </w:p>
        </w:tc>
      </w:tr>
    </w:tbl>
    <w:p w:rsidR="00D7713A" w:rsidRDefault="00D7713A" w:rsidP="00AC011A">
      <w:pPr>
        <w:spacing w:line="160" w:lineRule="exact"/>
      </w:pPr>
    </w:p>
    <w:p w:rsidR="005A2040" w:rsidRDefault="005A2040" w:rsidP="00AC011A">
      <w:pPr>
        <w:spacing w:line="160" w:lineRule="exac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409"/>
        <w:gridCol w:w="2268"/>
      </w:tblGrid>
      <w:tr w:rsidR="00ED667A" w:rsidRPr="007A3B84" w:rsidTr="0063692E">
        <w:tc>
          <w:tcPr>
            <w:tcW w:w="6912" w:type="dxa"/>
            <w:gridSpan w:val="3"/>
            <w:shd w:val="clear" w:color="auto" w:fill="D6E3BC"/>
          </w:tcPr>
          <w:p w:rsidR="00ED667A" w:rsidRPr="00A40E5A" w:rsidRDefault="00ED667A" w:rsidP="0063692E">
            <w:pPr>
              <w:autoSpaceDE w:val="0"/>
              <w:autoSpaceDN w:val="0"/>
              <w:adjustRightInd w:val="0"/>
              <w:spacing w:before="120" w:line="240" w:lineRule="auto"/>
              <w:rPr>
                <w:b/>
                <w:sz w:val="18"/>
                <w:szCs w:val="18"/>
                <w:lang w:eastAsia="en-US"/>
              </w:rPr>
            </w:pPr>
            <w:r w:rsidRPr="00A40E5A">
              <w:rPr>
                <w:b/>
                <w:sz w:val="18"/>
                <w:szCs w:val="18"/>
                <w:lang w:eastAsia="en-US"/>
              </w:rPr>
              <w:t>Voraussichtliche Fälligkeit der entstehenden Ausgaben</w:t>
            </w:r>
            <w:r w:rsidR="006271BB">
              <w:rPr>
                <w:b/>
                <w:sz w:val="18"/>
                <w:szCs w:val="18"/>
                <w:lang w:eastAsia="en-US"/>
              </w:rPr>
              <w:t xml:space="preserve"> [EUR]</w:t>
            </w:r>
          </w:p>
        </w:tc>
      </w:tr>
      <w:tr w:rsidR="00BD3B81" w:rsidRPr="007A3B84" w:rsidTr="00744205">
        <w:tc>
          <w:tcPr>
            <w:tcW w:w="2235" w:type="dxa"/>
            <w:shd w:val="clear" w:color="auto" w:fill="auto"/>
          </w:tcPr>
          <w:p w:rsidR="00BD3B81" w:rsidRPr="007A3B84" w:rsidRDefault="00BD3B81" w:rsidP="00A30374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b/>
                <w:caps/>
                <w:sz w:val="20"/>
                <w:szCs w:val="20"/>
              </w:rPr>
              <w:t>20</w:t>
            </w:r>
            <w:r>
              <w:rPr>
                <w:b/>
                <w:caps/>
                <w:sz w:val="20"/>
                <w:szCs w:val="20"/>
              </w:rPr>
              <w:t>22</w:t>
            </w:r>
          </w:p>
        </w:tc>
        <w:tc>
          <w:tcPr>
            <w:tcW w:w="2409" w:type="dxa"/>
            <w:shd w:val="clear" w:color="auto" w:fill="auto"/>
          </w:tcPr>
          <w:p w:rsidR="00BD3B81" w:rsidRPr="007A3B84" w:rsidRDefault="00BD3B81" w:rsidP="00A30374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b/>
                <w:caps/>
                <w:sz w:val="20"/>
                <w:szCs w:val="20"/>
              </w:rPr>
              <w:t>20</w:t>
            </w:r>
            <w:r>
              <w:rPr>
                <w:b/>
                <w:caps/>
                <w:sz w:val="20"/>
                <w:szCs w:val="20"/>
              </w:rPr>
              <w:t>23</w:t>
            </w:r>
          </w:p>
        </w:tc>
        <w:tc>
          <w:tcPr>
            <w:tcW w:w="2268" w:type="dxa"/>
          </w:tcPr>
          <w:p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>
              <w:rPr>
                <w:b/>
                <w:caps/>
                <w:sz w:val="20"/>
                <w:szCs w:val="20"/>
              </w:rPr>
              <w:t>2024</w:t>
            </w:r>
          </w:p>
        </w:tc>
      </w:tr>
      <w:tr w:rsidR="00BD3B81" w:rsidRPr="007A3B84" w:rsidTr="00744205">
        <w:trPr>
          <w:trHeight w:val="509"/>
        </w:trPr>
        <w:tc>
          <w:tcPr>
            <w:tcW w:w="2235" w:type="dxa"/>
            <w:shd w:val="clear" w:color="auto" w:fill="auto"/>
            <w:vAlign w:val="center"/>
          </w:tcPr>
          <w:p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7A3B84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A3B84">
              <w:rPr>
                <w:sz w:val="20"/>
                <w:szCs w:val="20"/>
              </w:rPr>
              <w:instrText xml:space="preserve"> FORMTEXT </w:instrText>
            </w:r>
            <w:r w:rsidRPr="007A3B84">
              <w:rPr>
                <w:sz w:val="20"/>
                <w:szCs w:val="20"/>
              </w:rPr>
            </w:r>
            <w:r w:rsidRPr="007A3B84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7A3B84">
              <w:rPr>
                <w:sz w:val="20"/>
                <w:szCs w:val="20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D3B81" w:rsidRPr="007A3B84" w:rsidRDefault="00BD3B81" w:rsidP="0063692E">
            <w:pPr>
              <w:tabs>
                <w:tab w:val="left" w:pos="142"/>
              </w:tabs>
              <w:spacing w:line="360" w:lineRule="exact"/>
              <w:ind w:right="-1418"/>
              <w:rPr>
                <w:b/>
                <w:caps/>
                <w:sz w:val="20"/>
                <w:szCs w:val="20"/>
              </w:rPr>
            </w:pPr>
            <w:r w:rsidRPr="00D94188">
              <w:rPr>
                <w:noProof/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D94188">
              <w:rPr>
                <w:noProof/>
                <w:sz w:val="20"/>
                <w:szCs w:val="20"/>
              </w:rPr>
              <w:instrText xml:space="preserve"> FORMTEXT </w:instrText>
            </w:r>
            <w:r w:rsidRPr="00D94188">
              <w:rPr>
                <w:noProof/>
                <w:sz w:val="20"/>
                <w:szCs w:val="20"/>
              </w:rPr>
            </w:r>
            <w:r w:rsidRPr="00D94188">
              <w:rPr>
                <w:noProof/>
                <w:sz w:val="20"/>
                <w:szCs w:val="20"/>
              </w:rPr>
              <w:fldChar w:fldCharType="separate"/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t> </w:t>
            </w:r>
            <w:r w:rsidRPr="00D94188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2268" w:type="dxa"/>
          </w:tcPr>
          <w:p w:rsidR="00BD3B81" w:rsidRPr="00C6585E" w:rsidRDefault="00BD3B81" w:rsidP="006D06FB">
            <w:pPr>
              <w:tabs>
                <w:tab w:val="left" w:pos="142"/>
              </w:tabs>
              <w:spacing w:line="360" w:lineRule="exact"/>
              <w:ind w:right="-1418"/>
              <w:rPr>
                <w:sz w:val="20"/>
                <w:szCs w:val="20"/>
                <w:highlight w:val="yellow"/>
              </w:rPr>
            </w:pPr>
            <w:r w:rsidRPr="007A3B84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7A3B84">
              <w:rPr>
                <w:sz w:val="20"/>
                <w:szCs w:val="20"/>
              </w:rPr>
              <w:instrText xml:space="preserve"> FORMTEXT </w:instrText>
            </w:r>
            <w:r w:rsidRPr="007A3B84">
              <w:rPr>
                <w:sz w:val="20"/>
                <w:szCs w:val="20"/>
              </w:rPr>
            </w:r>
            <w:r w:rsidRPr="007A3B84">
              <w:rPr>
                <w:sz w:val="20"/>
                <w:szCs w:val="20"/>
              </w:rPr>
              <w:fldChar w:fldCharType="separate"/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="006D06FB">
              <w:rPr>
                <w:sz w:val="20"/>
                <w:szCs w:val="20"/>
              </w:rPr>
              <w:t> </w:t>
            </w:r>
            <w:r w:rsidRPr="007A3B84">
              <w:rPr>
                <w:sz w:val="20"/>
                <w:szCs w:val="20"/>
              </w:rPr>
              <w:fldChar w:fldCharType="end"/>
            </w:r>
          </w:p>
        </w:tc>
      </w:tr>
    </w:tbl>
    <w:p w:rsidR="00ED667A" w:rsidRDefault="00ED667A" w:rsidP="00AC011A">
      <w:pPr>
        <w:spacing w:line="160" w:lineRule="exact"/>
      </w:pPr>
    </w:p>
    <w:p w:rsidR="00ED667A" w:rsidRDefault="00ED667A" w:rsidP="00AC011A">
      <w:pPr>
        <w:spacing w:line="160" w:lineRule="exact"/>
      </w:pPr>
    </w:p>
    <w:p w:rsidR="00315585" w:rsidRDefault="00315585"/>
    <w:p w:rsidR="002920C3" w:rsidRDefault="009A7066" w:rsidP="00996219">
      <w:pPr>
        <w:spacing w:line="360" w:lineRule="exact"/>
        <w:jc w:val="both"/>
        <w:rPr>
          <w:b/>
        </w:rPr>
      </w:pPr>
      <w:r w:rsidRPr="00A51FDB">
        <w:rPr>
          <w:b/>
        </w:rPr>
        <w:t xml:space="preserve">Hiermit erkläre ich als bevollmächtigter Vertreter des </w:t>
      </w:r>
      <w:r>
        <w:rPr>
          <w:b/>
        </w:rPr>
        <w:t>T</w:t>
      </w:r>
      <w:r w:rsidRPr="00A51FDB">
        <w:rPr>
          <w:b/>
        </w:rPr>
        <w:t>rägers</w:t>
      </w:r>
      <w:r>
        <w:rPr>
          <w:b/>
        </w:rPr>
        <w:t xml:space="preserve"> des Vorhabens</w:t>
      </w:r>
      <w:r w:rsidRPr="00A51FDB">
        <w:rPr>
          <w:b/>
        </w:rPr>
        <w:t>, dass bei positiver Bewertung des Vorhabens im Auswahlverfahren die Erbringung der erforderlichen Eigenmittel zur Förderantragstellung bei der Bewilligungsstelle im vorab bekanntgegebenen Zeitraum gewährleistet ist</w:t>
      </w:r>
      <w:r>
        <w:rPr>
          <w:b/>
        </w:rPr>
        <w:t>.</w:t>
      </w:r>
    </w:p>
    <w:p w:rsidR="009A7066" w:rsidRPr="00996219" w:rsidRDefault="009A7066" w:rsidP="00996219">
      <w:pPr>
        <w:spacing w:line="360" w:lineRule="exact"/>
        <w:jc w:val="both"/>
        <w:rPr>
          <w:b/>
        </w:rPr>
      </w:pPr>
    </w:p>
    <w:p w:rsidR="005F6D2C" w:rsidRPr="009D2FDC" w:rsidRDefault="005F6D2C" w:rsidP="005F6D2C">
      <w:pPr>
        <w:spacing w:line="360" w:lineRule="exact"/>
        <w:jc w:val="both"/>
        <w:rPr>
          <w:b/>
          <w:sz w:val="24"/>
          <w:szCs w:val="24"/>
        </w:rPr>
      </w:pPr>
      <w:r w:rsidRPr="00371280">
        <w:rPr>
          <w:b/>
        </w:rPr>
        <w:t>Mit der Einreichu</w:t>
      </w:r>
      <w:r w:rsidR="00B62CEE" w:rsidRPr="00371280">
        <w:rPr>
          <w:b/>
        </w:rPr>
        <w:t>ng der Bewerbung</w:t>
      </w:r>
      <w:r w:rsidRPr="00371280">
        <w:rPr>
          <w:b/>
        </w:rPr>
        <w:t xml:space="preserve"> zum Auswahlverfahren stimme ich der Veröffentlichung von Angaben zum Vorhaben gemäß den Transparenz-Vorgaben von EU und </w:t>
      </w:r>
      <w:r w:rsidR="005423D7" w:rsidRPr="00371280">
        <w:rPr>
          <w:b/>
        </w:rPr>
        <w:t>des</w:t>
      </w:r>
      <w:r w:rsidRPr="00371280">
        <w:rPr>
          <w:b/>
        </w:rPr>
        <w:t xml:space="preserve"> Land</w:t>
      </w:r>
      <w:r w:rsidR="005423D7" w:rsidRPr="00371280">
        <w:rPr>
          <w:b/>
        </w:rPr>
        <w:t>es</w:t>
      </w:r>
      <w:r w:rsidRPr="00371280">
        <w:rPr>
          <w:b/>
        </w:rPr>
        <w:t xml:space="preserve"> Rheinland-Pfalz zu. Ich bestätige die Richtigkeit der vorab gemachten Angaben.</w:t>
      </w:r>
    </w:p>
    <w:p w:rsidR="005F6D2C" w:rsidRPr="009D2FDC" w:rsidRDefault="005F6D2C" w:rsidP="005F6D2C">
      <w:pPr>
        <w:spacing w:line="360" w:lineRule="exact"/>
        <w:rPr>
          <w:sz w:val="24"/>
          <w:szCs w:val="24"/>
        </w:rPr>
      </w:pPr>
    </w:p>
    <w:p w:rsidR="005F6D2C" w:rsidRPr="009D2FDC" w:rsidRDefault="005F6D2C" w:rsidP="005F6D2C">
      <w:pPr>
        <w:spacing w:line="360" w:lineRule="exact"/>
        <w:rPr>
          <w:sz w:val="24"/>
          <w:szCs w:val="24"/>
        </w:rPr>
      </w:pPr>
      <w:r w:rsidRPr="009D2FDC">
        <w:rPr>
          <w:sz w:val="24"/>
          <w:szCs w:val="24"/>
        </w:rPr>
        <w:t xml:space="preserve">_______________________   _________________________ </w:t>
      </w:r>
    </w:p>
    <w:p w:rsidR="00D2351C" w:rsidRDefault="005F6D2C" w:rsidP="005A2040">
      <w:pPr>
        <w:tabs>
          <w:tab w:val="left" w:pos="3261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exact"/>
        <w:ind w:left="7088" w:hanging="7088"/>
        <w:rPr>
          <w:sz w:val="18"/>
          <w:szCs w:val="20"/>
        </w:rPr>
      </w:pPr>
      <w:r w:rsidRPr="009D2FDC">
        <w:rPr>
          <w:sz w:val="18"/>
          <w:szCs w:val="20"/>
        </w:rPr>
        <w:t>Ort, Datum</w:t>
      </w:r>
      <w:r w:rsidRPr="009D2FDC">
        <w:rPr>
          <w:sz w:val="18"/>
          <w:szCs w:val="20"/>
        </w:rPr>
        <w:tab/>
        <w:t>Name (rechtsverbindliche Unterschrift)</w:t>
      </w:r>
      <w:r w:rsidRPr="009D2FDC">
        <w:rPr>
          <w:sz w:val="18"/>
          <w:szCs w:val="20"/>
        </w:rPr>
        <w:tab/>
        <w:t xml:space="preserve"> </w:t>
      </w:r>
      <w:r w:rsidR="005A2040">
        <w:rPr>
          <w:sz w:val="18"/>
          <w:szCs w:val="20"/>
        </w:rPr>
        <w:tab/>
      </w:r>
      <w:r w:rsidR="005A2040">
        <w:rPr>
          <w:sz w:val="18"/>
          <w:szCs w:val="20"/>
        </w:rPr>
        <w:tab/>
      </w:r>
    </w:p>
    <w:p w:rsidR="00F401B3" w:rsidRDefault="00F401B3" w:rsidP="00F401B3">
      <w:pPr>
        <w:tabs>
          <w:tab w:val="left" w:pos="3261"/>
        </w:tabs>
        <w:spacing w:line="240" w:lineRule="exact"/>
        <w:ind w:left="7088" w:hanging="7088"/>
        <w:rPr>
          <w:sz w:val="18"/>
          <w:szCs w:val="20"/>
        </w:rPr>
      </w:pPr>
    </w:p>
    <w:p w:rsidR="00F401B3" w:rsidRDefault="00F401B3" w:rsidP="00F401B3">
      <w:pPr>
        <w:tabs>
          <w:tab w:val="left" w:pos="3261"/>
        </w:tabs>
        <w:spacing w:line="240" w:lineRule="exact"/>
        <w:ind w:left="7088" w:hanging="7088"/>
        <w:rPr>
          <w:bCs/>
          <w:sz w:val="18"/>
          <w:szCs w:val="18"/>
          <w:u w:val="single"/>
          <w:lang w:eastAsia="en-US"/>
        </w:rPr>
      </w:pPr>
    </w:p>
    <w:p w:rsidR="00424612" w:rsidRPr="00424612" w:rsidRDefault="00424612" w:rsidP="00424612">
      <w:pPr>
        <w:autoSpaceDE w:val="0"/>
        <w:autoSpaceDN w:val="0"/>
        <w:adjustRightInd w:val="0"/>
        <w:spacing w:after="120" w:line="240" w:lineRule="auto"/>
        <w:rPr>
          <w:bCs/>
          <w:sz w:val="18"/>
          <w:szCs w:val="18"/>
          <w:u w:val="single"/>
          <w:lang w:eastAsia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9A7066" w:rsidRPr="00996219" w:rsidTr="004A5247">
        <w:tc>
          <w:tcPr>
            <w:tcW w:w="9606" w:type="dxa"/>
            <w:shd w:val="clear" w:color="auto" w:fill="FFFFFF"/>
          </w:tcPr>
          <w:p w:rsidR="009A7066" w:rsidRPr="00371280" w:rsidRDefault="009A7066" w:rsidP="00371280">
            <w:pPr>
              <w:keepNext/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18"/>
                <w:lang w:eastAsia="en-US"/>
              </w:rPr>
            </w:pPr>
            <w:r w:rsidRPr="00371280">
              <w:rPr>
                <w:b/>
                <w:sz w:val="20"/>
                <w:szCs w:val="18"/>
                <w:lang w:eastAsia="en-US"/>
              </w:rPr>
              <w:t>Anlagen</w:t>
            </w:r>
          </w:p>
        </w:tc>
      </w:tr>
      <w:tr w:rsidR="009A7066" w:rsidRPr="008B6CF4" w:rsidTr="000C4A88">
        <w:tc>
          <w:tcPr>
            <w:tcW w:w="9606" w:type="dxa"/>
            <w:shd w:val="clear" w:color="auto" w:fill="auto"/>
          </w:tcPr>
          <w:p w:rsidR="009A7066" w:rsidRDefault="009A7066" w:rsidP="000C4A88">
            <w:pPr>
              <w:pStyle w:val="Standard1"/>
              <w:spacing w:before="40" w:after="40" w:line="360" w:lineRule="exact"/>
              <w:ind w:left="426" w:hanging="426"/>
            </w:pPr>
            <w:r w:rsidRPr="008B6CF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6CF4">
              <w:instrText xml:space="preserve"> FORMCHECKBOX </w:instrText>
            </w:r>
            <w:r w:rsidR="00013CCE">
              <w:fldChar w:fldCharType="separate"/>
            </w:r>
            <w:r w:rsidRPr="008B6CF4">
              <w:fldChar w:fldCharType="end"/>
            </w:r>
            <w:r>
              <w:t xml:space="preserve"> </w:t>
            </w:r>
            <w:r>
              <w:tab/>
            </w:r>
            <w:r w:rsidRPr="009A7066">
              <w:t>Vorhabenskizze</w:t>
            </w:r>
          </w:p>
          <w:p w:rsidR="009A7066" w:rsidRDefault="009A7066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 xml:space="preserve">Entwurfszeichnungen, </w:t>
            </w:r>
            <w:r w:rsidR="00570E58">
              <w:t>Streckenverlaufs</w:t>
            </w:r>
            <w:r w:rsidRPr="008014FA">
              <w:t>pläne</w:t>
            </w:r>
            <w:r w:rsidR="00570E58">
              <w:t>, Radwegekonzept</w:t>
            </w:r>
          </w:p>
          <w:p w:rsidR="006572C5" w:rsidRDefault="006572C5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>
              <w:tab/>
              <w:t>Nachweise zur f</w:t>
            </w:r>
            <w:r w:rsidRPr="006572C5">
              <w:t>inanzielle Leistungsfähigkeit des Vorhabenträgers</w:t>
            </w:r>
            <w:r>
              <w:t xml:space="preserve"> (bspw. Stellungnahme der Kommunalaufsicht) </w:t>
            </w:r>
          </w:p>
          <w:p w:rsidR="00C7245F" w:rsidRDefault="00E73C45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>
              <w:tab/>
            </w:r>
            <w:r w:rsidR="00C7245F">
              <w:t>Herleitung der Kosten des Gesamtvorhabens zur Plausibilisierung</w:t>
            </w:r>
          </w:p>
          <w:p w:rsidR="00E73C45" w:rsidRPr="008014FA" w:rsidRDefault="00C7245F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>
              <w:t xml:space="preserve">   </w:t>
            </w:r>
            <w:r w:rsidR="00E73C45" w:rsidRPr="005D7211">
              <w:t>vorliegende</w:t>
            </w:r>
            <w:r w:rsidR="00E73C45">
              <w:t>s</w:t>
            </w:r>
            <w:r w:rsidR="00E73C45" w:rsidRPr="005D7211">
              <w:t xml:space="preserve"> touristische</w:t>
            </w:r>
            <w:r w:rsidR="00E73C45">
              <w:t>s</w:t>
            </w:r>
            <w:r w:rsidR="00E73C45" w:rsidRPr="005D7211">
              <w:t xml:space="preserve"> Konzept</w:t>
            </w:r>
          </w:p>
          <w:p w:rsidR="009A7066" w:rsidRPr="008014FA" w:rsidRDefault="009A7066" w:rsidP="00232334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>Detaillierte Kostenaufstellung des Gesamt</w:t>
            </w:r>
            <w:r>
              <w:t>vorhabens</w:t>
            </w:r>
            <w:bookmarkStart w:id="1" w:name="_Ref51692409"/>
            <w:r w:rsidRPr="00371280">
              <w:rPr>
                <w:vertAlign w:val="superscript"/>
              </w:rPr>
              <w:footnoteReference w:id="3"/>
            </w:r>
            <w:bookmarkStart w:id="2" w:name="_Ref34944183"/>
            <w:bookmarkEnd w:id="1"/>
            <w:r w:rsidR="006271BB">
              <w:t xml:space="preserve"> </w:t>
            </w:r>
            <w:r w:rsidRPr="00371280">
              <w:rPr>
                <w:vertAlign w:val="superscript"/>
              </w:rPr>
              <w:footnoteReference w:id="4"/>
            </w:r>
            <w:bookmarkEnd w:id="2"/>
          </w:p>
          <w:p w:rsidR="009A7066" w:rsidRPr="008014FA" w:rsidRDefault="009A7066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>Stellungnahmen entsprechender Fachstellen</w:t>
            </w:r>
            <w:r w:rsidRPr="00371280">
              <w:rPr>
                <w:vertAlign w:val="superscript"/>
              </w:rPr>
              <w:fldChar w:fldCharType="begin"/>
            </w:r>
            <w:r w:rsidRPr="00371280">
              <w:rPr>
                <w:vertAlign w:val="superscript"/>
              </w:rPr>
              <w:instrText xml:space="preserve"> NOTEREF _Ref34944183 \h </w:instrText>
            </w:r>
            <w:r>
              <w:rPr>
                <w:vertAlign w:val="superscript"/>
              </w:rPr>
              <w:instrText xml:space="preserve"> \* MERGEFORMAT </w:instrText>
            </w:r>
            <w:r w:rsidRPr="00371280">
              <w:rPr>
                <w:vertAlign w:val="superscript"/>
              </w:rPr>
            </w:r>
            <w:r w:rsidRPr="00371280">
              <w:rPr>
                <w:vertAlign w:val="superscript"/>
              </w:rPr>
              <w:fldChar w:fldCharType="separate"/>
            </w:r>
            <w:r w:rsidRPr="00371280">
              <w:rPr>
                <w:vertAlign w:val="superscript"/>
              </w:rPr>
              <w:t>3</w:t>
            </w:r>
            <w:r w:rsidRPr="00371280">
              <w:rPr>
                <w:vertAlign w:val="superscript"/>
              </w:rPr>
              <w:fldChar w:fldCharType="end"/>
            </w:r>
          </w:p>
          <w:p w:rsidR="009A7066" w:rsidRPr="008014FA" w:rsidRDefault="009A7066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 xml:space="preserve">Nachweise der gesicherten Gesamtfinanzierung des </w:t>
            </w:r>
            <w:r>
              <w:t>Vorhabens</w:t>
            </w:r>
            <w:r w:rsidRPr="00A52D9A">
              <w:rPr>
                <w:vertAlign w:val="superscript"/>
              </w:rPr>
              <w:fldChar w:fldCharType="begin"/>
            </w:r>
            <w:r w:rsidRPr="00A52D9A">
              <w:rPr>
                <w:vertAlign w:val="superscript"/>
              </w:rPr>
              <w:instrText xml:space="preserve"> NOTEREF _Ref34944183 \h </w:instrText>
            </w:r>
            <w:r>
              <w:rPr>
                <w:vertAlign w:val="superscript"/>
              </w:rPr>
              <w:instrText xml:space="preserve"> \* MERGEFORMAT </w:instrText>
            </w:r>
            <w:r w:rsidRPr="00A52D9A">
              <w:rPr>
                <w:vertAlign w:val="superscript"/>
              </w:rPr>
            </w:r>
            <w:r w:rsidRPr="00A52D9A">
              <w:rPr>
                <w:vertAlign w:val="superscript"/>
              </w:rPr>
              <w:fldChar w:fldCharType="separate"/>
            </w:r>
            <w:r w:rsidRPr="00A52D9A">
              <w:rPr>
                <w:vertAlign w:val="superscript"/>
              </w:rPr>
              <w:t>3</w:t>
            </w:r>
            <w:r w:rsidRPr="00A52D9A">
              <w:rPr>
                <w:vertAlign w:val="superscript"/>
              </w:rPr>
              <w:fldChar w:fldCharType="end"/>
            </w:r>
          </w:p>
          <w:p w:rsidR="009A7066" w:rsidRDefault="009A7066" w:rsidP="000C4A88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 xml:space="preserve">Sonstige Unterlagen: </w:t>
            </w:r>
            <w:r w:rsidR="001D4350"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390FC9">
              <w:instrText xml:space="preserve"> FORMTEXT </w:instrText>
            </w:r>
            <w:r w:rsidR="001D4350" w:rsidRPr="00390FC9">
              <w:fldChar w:fldCharType="separate"/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 w:rsidRPr="00390FC9">
              <w:fldChar w:fldCharType="end"/>
            </w:r>
          </w:p>
          <w:p w:rsidR="009A7066" w:rsidRDefault="009A7066" w:rsidP="009A7066">
            <w:pPr>
              <w:pStyle w:val="Standard1"/>
              <w:spacing w:before="40" w:after="40" w:line="360" w:lineRule="exact"/>
              <w:ind w:left="426" w:hanging="426"/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 xml:space="preserve">Sonstige Unterlagen: </w:t>
            </w:r>
            <w:r w:rsidR="001D4350"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390FC9">
              <w:instrText xml:space="preserve"> FORMTEXT </w:instrText>
            </w:r>
            <w:r w:rsidR="001D4350" w:rsidRPr="00390FC9">
              <w:fldChar w:fldCharType="separate"/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 w:rsidRPr="00390FC9">
              <w:fldChar w:fldCharType="end"/>
            </w:r>
          </w:p>
          <w:p w:rsidR="009A7066" w:rsidRPr="008B6CF4" w:rsidRDefault="009A7066" w:rsidP="00A07CAC">
            <w:pPr>
              <w:pStyle w:val="Standard1"/>
              <w:spacing w:before="40" w:after="40" w:line="360" w:lineRule="exact"/>
              <w:ind w:left="426" w:hanging="426"/>
              <w:rPr>
                <w:b/>
              </w:rPr>
            </w:pPr>
            <w:r w:rsidRPr="008014FA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14FA">
              <w:instrText xml:space="preserve"> FORMCHECKBOX </w:instrText>
            </w:r>
            <w:r w:rsidR="00013CCE">
              <w:fldChar w:fldCharType="separate"/>
            </w:r>
            <w:r w:rsidRPr="008014FA">
              <w:fldChar w:fldCharType="end"/>
            </w:r>
            <w:r w:rsidRPr="008014FA">
              <w:t xml:space="preserve"> </w:t>
            </w:r>
            <w:r w:rsidRPr="008014FA">
              <w:tab/>
              <w:t xml:space="preserve">Sonstige Unterlagen: </w:t>
            </w:r>
            <w:r w:rsidR="001D4350" w:rsidRPr="00390FC9"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="001D4350" w:rsidRPr="00390FC9">
              <w:instrText xml:space="preserve"> FORMTEXT </w:instrText>
            </w:r>
            <w:r w:rsidR="001D4350" w:rsidRPr="00390FC9">
              <w:fldChar w:fldCharType="separate"/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>
              <w:rPr>
                <w:noProof/>
              </w:rPr>
              <w:t> </w:t>
            </w:r>
            <w:r w:rsidR="001D4350" w:rsidRPr="00390FC9">
              <w:fldChar w:fldCharType="end"/>
            </w:r>
          </w:p>
        </w:tc>
      </w:tr>
    </w:tbl>
    <w:p w:rsidR="00E73C45" w:rsidRDefault="00E73C45" w:rsidP="00371280">
      <w:pPr>
        <w:autoSpaceDE w:val="0"/>
        <w:autoSpaceDN w:val="0"/>
        <w:adjustRightInd w:val="0"/>
        <w:spacing w:after="120" w:line="240" w:lineRule="auto"/>
        <w:contextualSpacing/>
        <w:rPr>
          <w:bCs/>
          <w:sz w:val="16"/>
          <w:szCs w:val="16"/>
          <w:lang w:eastAsia="en-US"/>
        </w:rPr>
      </w:pPr>
    </w:p>
    <w:p w:rsidR="00E73C45" w:rsidRPr="007B57E9" w:rsidRDefault="00E73C45" w:rsidP="005D7211">
      <w:pPr>
        <w:rPr>
          <w:sz w:val="16"/>
          <w:szCs w:val="16"/>
          <w:lang w:eastAsia="en-US"/>
        </w:rPr>
      </w:pPr>
    </w:p>
    <w:p w:rsidR="005A2040" w:rsidRPr="007B57E9" w:rsidRDefault="00E73C45" w:rsidP="005D7211">
      <w:pPr>
        <w:tabs>
          <w:tab w:val="left" w:pos="5592"/>
        </w:tabs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ab/>
      </w:r>
    </w:p>
    <w:sectPr w:rsidR="005A2040" w:rsidRPr="007B57E9" w:rsidSect="002801BA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135" w:rsidRDefault="00051135">
      <w:r>
        <w:separator/>
      </w:r>
    </w:p>
  </w:endnote>
  <w:endnote w:type="continuationSeparator" w:id="0">
    <w:p w:rsidR="00051135" w:rsidRDefault="00051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4B0" w:rsidRPr="00CA38CB" w:rsidRDefault="001034B0" w:rsidP="00CA38CB">
    <w:pPr>
      <w:spacing w:before="120" w:after="240" w:line="200" w:lineRule="exact"/>
      <w:rPr>
        <w:sz w:val="16"/>
        <w:lang w:val="it-IT"/>
      </w:rPr>
    </w:pPr>
    <w:r w:rsidRPr="005D1BAC">
      <w:rPr>
        <w:rStyle w:val="Seitenzahl"/>
        <w:sz w:val="16"/>
        <w:lang w:val="it-IT"/>
      </w:rPr>
      <w:fldChar w:fldCharType="begin"/>
    </w:r>
    <w:r w:rsidRPr="005D1BAC">
      <w:rPr>
        <w:rStyle w:val="Seitenzahl"/>
        <w:sz w:val="16"/>
        <w:lang w:val="it-IT"/>
      </w:rPr>
      <w:instrText xml:space="preserve"> PAGE </w:instrText>
    </w:r>
    <w:r w:rsidRPr="005D1BAC">
      <w:rPr>
        <w:rStyle w:val="Seitenzahl"/>
        <w:sz w:val="16"/>
        <w:lang w:val="it-IT"/>
      </w:rPr>
      <w:fldChar w:fldCharType="separate"/>
    </w:r>
    <w:r w:rsidR="008E02FE">
      <w:rPr>
        <w:rStyle w:val="Seitenzahl"/>
        <w:noProof/>
        <w:sz w:val="16"/>
        <w:lang w:val="it-IT"/>
      </w:rPr>
      <w:t>2</w:t>
    </w:r>
    <w:r w:rsidRPr="005D1BAC">
      <w:rPr>
        <w:rStyle w:val="Seitenzahl"/>
        <w:sz w:val="16"/>
        <w:lang w:val="it-IT"/>
      </w:rPr>
      <w:fldChar w:fldCharType="end"/>
    </w:r>
    <w:r w:rsidRPr="005D1BAC">
      <w:rPr>
        <w:rStyle w:val="Seitenzahl"/>
        <w:sz w:val="16"/>
        <w:lang w:val="it-IT"/>
      </w:rPr>
      <w:t>/</w:t>
    </w:r>
    <w:r w:rsidRPr="005D1BAC">
      <w:rPr>
        <w:rStyle w:val="Seitenzahl"/>
        <w:sz w:val="16"/>
        <w:lang w:val="it-IT"/>
      </w:rPr>
      <w:fldChar w:fldCharType="begin"/>
    </w:r>
    <w:r w:rsidRPr="005D1BAC">
      <w:rPr>
        <w:rStyle w:val="Seitenzahl"/>
        <w:sz w:val="16"/>
        <w:lang w:val="it-IT"/>
      </w:rPr>
      <w:instrText xml:space="preserve"> NUMPAGES </w:instrText>
    </w:r>
    <w:r w:rsidRPr="005D1BAC">
      <w:rPr>
        <w:rStyle w:val="Seitenzahl"/>
        <w:sz w:val="16"/>
        <w:lang w:val="it-IT"/>
      </w:rPr>
      <w:fldChar w:fldCharType="separate"/>
    </w:r>
    <w:r w:rsidR="008E02FE">
      <w:rPr>
        <w:rStyle w:val="Seitenzahl"/>
        <w:noProof/>
        <w:sz w:val="16"/>
        <w:lang w:val="it-IT"/>
      </w:rPr>
      <w:t>4</w:t>
    </w:r>
    <w:r w:rsidRPr="005D1BAC">
      <w:rPr>
        <w:rStyle w:val="Seitenzahl"/>
        <w:sz w:val="16"/>
        <w:lang w:val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135" w:rsidRDefault="00051135">
      <w:r>
        <w:separator/>
      </w:r>
    </w:p>
  </w:footnote>
  <w:footnote w:type="continuationSeparator" w:id="0">
    <w:p w:rsidR="00051135" w:rsidRDefault="00051135">
      <w:r>
        <w:continuationSeparator/>
      </w:r>
    </w:p>
  </w:footnote>
  <w:footnote w:id="1">
    <w:p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>
        <w:t xml:space="preserve"> Maximal 10 Seiten </w:t>
      </w:r>
    </w:p>
  </w:footnote>
  <w:footnote w:id="2">
    <w:p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 w:rsidRPr="0006148B">
        <w:rPr>
          <w:vertAlign w:val="superscript"/>
        </w:rPr>
        <w:t xml:space="preserve"> </w:t>
      </w:r>
      <w:r>
        <w:t xml:space="preserve">Nur bei Baumaßnahmen auszufüllen. </w:t>
      </w:r>
    </w:p>
  </w:footnote>
  <w:footnote w:id="3">
    <w:p w:rsidR="001034B0" w:rsidRPr="00F047B3" w:rsidRDefault="001034B0" w:rsidP="009A7066">
      <w:pPr>
        <w:pStyle w:val="Funotentext"/>
        <w:tabs>
          <w:tab w:val="left" w:pos="142"/>
        </w:tabs>
      </w:pPr>
      <w:r w:rsidRPr="0006148B">
        <w:rPr>
          <w:rStyle w:val="Funotenzeichen"/>
          <w:vertAlign w:val="superscript"/>
        </w:rPr>
        <w:footnoteRef/>
      </w:r>
      <w:r>
        <w:tab/>
      </w:r>
      <w:r>
        <w:tab/>
        <w:t>Erst bei Antragstellung obligatorisch.</w:t>
      </w:r>
    </w:p>
  </w:footnote>
  <w:footnote w:id="4">
    <w:p w:rsidR="001034B0" w:rsidRDefault="001034B0">
      <w:pPr>
        <w:pStyle w:val="Funotentext"/>
      </w:pPr>
      <w:r w:rsidRPr="0006148B">
        <w:rPr>
          <w:rStyle w:val="Funotenzeichen"/>
          <w:vertAlign w:val="superscript"/>
        </w:rPr>
        <w:footnoteRef/>
      </w:r>
      <w:r>
        <w:t xml:space="preserve"> </w:t>
      </w:r>
      <w:r>
        <w:tab/>
      </w:r>
      <w:r w:rsidRPr="00F047B3">
        <w:t>Bei Bauvorhabe</w:t>
      </w:r>
      <w:r>
        <w:t>n Kostenermittlung nach DIN 276</w:t>
      </w:r>
      <w:r w:rsidR="00A9375D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4B0" w:rsidRPr="003A055D" w:rsidRDefault="008E02FE" w:rsidP="003A055D">
    <w:pPr>
      <w:pStyle w:val="Titelberschrift"/>
      <w:spacing w:after="240"/>
      <w:ind w:left="720"/>
      <w:jc w:val="left"/>
      <w:rPr>
        <w:rFonts w:ascii="Arial" w:hAnsi="Arial" w:cs="Arial"/>
        <w:color w:val="auto"/>
        <w:sz w:val="16"/>
        <w:u w:val="single"/>
        <w:lang w:val="de-DE"/>
      </w:rPr>
    </w:pPr>
    <w:r w:rsidRPr="00B0685A">
      <w:rPr>
        <w:noProof/>
        <w:sz w:val="36"/>
        <w:lang w:val="de-DE" w:eastAsia="de-D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-37465</wp:posOffset>
          </wp:positionH>
          <wp:positionV relativeFrom="paragraph">
            <wp:posOffset>-139700</wp:posOffset>
          </wp:positionV>
          <wp:extent cx="456565" cy="606425"/>
          <wp:effectExtent l="0" t="0" r="0" b="0"/>
          <wp:wrapNone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6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685A">
      <w:rPr>
        <w:noProof/>
        <w:sz w:val="36"/>
        <w:lang w:val="de-DE" w:eastAsia="de-DE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4870450</wp:posOffset>
          </wp:positionH>
          <wp:positionV relativeFrom="paragraph">
            <wp:posOffset>-122555</wp:posOffset>
          </wp:positionV>
          <wp:extent cx="809625" cy="553720"/>
          <wp:effectExtent l="0" t="0" r="0" b="0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34B0">
      <w:rPr>
        <w:rFonts w:ascii="Arial" w:hAnsi="Arial" w:cs="Arial"/>
        <w:color w:val="auto"/>
        <w:sz w:val="16"/>
        <w:u w:val="single"/>
        <w:lang w:val="de-DE"/>
      </w:rPr>
      <w:t>Förderung von Investitionen in die Schaffung, Verbesserung oder Ausdehnung von</w:t>
    </w:r>
    <w:r w:rsidR="001034B0">
      <w:rPr>
        <w:rFonts w:ascii="Arial" w:hAnsi="Arial" w:cs="Arial"/>
        <w:color w:val="auto"/>
        <w:sz w:val="16"/>
        <w:u w:val="single"/>
        <w:lang w:val="de-DE"/>
      </w:rPr>
      <w:br/>
      <w:t>kleinen Infrastrukturen, insbesondere von Radwegen und Pendlerrouten im ländlichen</w:t>
    </w:r>
    <w:r w:rsidR="001034B0">
      <w:rPr>
        <w:rFonts w:ascii="Arial" w:hAnsi="Arial" w:cs="Arial"/>
        <w:color w:val="auto"/>
        <w:sz w:val="16"/>
        <w:u w:val="single"/>
        <w:lang w:val="de-DE"/>
      </w:rPr>
      <w:br/>
      <w:t>Raum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A61A0"/>
    <w:multiLevelType w:val="hybridMultilevel"/>
    <w:tmpl w:val="CA968040"/>
    <w:lvl w:ilvl="0" w:tplc="55D8B8BC">
      <w:start w:val="1"/>
      <w:numFmt w:val="bullet"/>
      <w:pStyle w:val="TabelleEinzug2"/>
      <w:lvlText w:val="o"/>
      <w:lvlJc w:val="left"/>
      <w:pPr>
        <w:tabs>
          <w:tab w:val="num" w:pos="1305"/>
        </w:tabs>
        <w:ind w:left="1305" w:hanging="17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ED8C8">
      <w:start w:val="4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  <w:color w:val="000000"/>
      </w:rPr>
    </w:lvl>
    <w:lvl w:ilvl="4" w:tplc="2BBC43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146766">
      <w:numFmt w:val="bullet"/>
      <w:lvlText w:val="-"/>
      <w:lvlJc w:val="left"/>
      <w:pPr>
        <w:ind w:left="4320" w:hanging="360"/>
      </w:pPr>
      <w:rPr>
        <w:rFonts w:ascii="Arial" w:eastAsia="Times New Roman" w:hAnsi="Arial" w:cs="Arial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06D4C"/>
    <w:multiLevelType w:val="hybridMultilevel"/>
    <w:tmpl w:val="8C5645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E7154"/>
    <w:multiLevelType w:val="hybridMultilevel"/>
    <w:tmpl w:val="B420CB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967C5"/>
    <w:multiLevelType w:val="hybridMultilevel"/>
    <w:tmpl w:val="4A249878"/>
    <w:lvl w:ilvl="0" w:tplc="E4E24FFC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C10379"/>
    <w:multiLevelType w:val="hybridMultilevel"/>
    <w:tmpl w:val="69124E40"/>
    <w:lvl w:ilvl="0" w:tplc="9C0ABAB0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3AD0167"/>
    <w:multiLevelType w:val="hybridMultilevel"/>
    <w:tmpl w:val="04DCD1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D2C7E"/>
    <w:multiLevelType w:val="hybridMultilevel"/>
    <w:tmpl w:val="A8F8C1BC"/>
    <w:lvl w:ilvl="0" w:tplc="FE26B46E">
      <w:start w:val="1"/>
      <w:numFmt w:val="upperRoman"/>
      <w:lvlText w:val="%1."/>
      <w:lvlJc w:val="left"/>
      <w:pPr>
        <w:ind w:left="319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72F11"/>
    <w:multiLevelType w:val="hybridMultilevel"/>
    <w:tmpl w:val="D26E78F0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44F2913"/>
    <w:multiLevelType w:val="hybridMultilevel"/>
    <w:tmpl w:val="DC564CC2"/>
    <w:lvl w:ilvl="0" w:tplc="25A6DABE">
      <w:start w:val="1"/>
      <w:numFmt w:val="bullet"/>
      <w:pStyle w:val="Einzug3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77A326E"/>
    <w:multiLevelType w:val="hybridMultilevel"/>
    <w:tmpl w:val="D5E433D6"/>
    <w:lvl w:ilvl="0" w:tplc="087CFC1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25C20"/>
    <w:multiLevelType w:val="hybridMultilevel"/>
    <w:tmpl w:val="C99CFD3E"/>
    <w:lvl w:ilvl="0" w:tplc="7062BA14">
      <w:start w:val="1"/>
      <w:numFmt w:val="bullet"/>
      <w:pStyle w:val="Einzu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05CE0">
      <w:start w:val="1"/>
      <w:numFmt w:val="bullet"/>
      <w:pStyle w:val="Einzug2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F22A9E"/>
    <w:multiLevelType w:val="hybridMultilevel"/>
    <w:tmpl w:val="CBD6742A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D945EA"/>
    <w:multiLevelType w:val="hybridMultilevel"/>
    <w:tmpl w:val="E0BE6B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507125"/>
    <w:multiLevelType w:val="hybridMultilevel"/>
    <w:tmpl w:val="BF5232C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1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jRltbwFqB6LhOhnlF12ZtL0dftTg1RGxLlK0AQnUq8I+PBdUb6ZlRKH4YDZhnzEtPdtS4Zs0WhBRSCoHYGbkQ==" w:salt="vqkxh9UmZkArd8R9PRrDbw=="/>
  <w:defaultTabStop w:val="720"/>
  <w:autoHyphenation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0D4B6AD-92C9-48FC-9DA7-21FB2B39B6BB}"/>
    <w:docVar w:name="dgnword-eventsink" w:val="46135792"/>
  </w:docVars>
  <w:rsids>
    <w:rsidRoot w:val="009273C6"/>
    <w:rsid w:val="000008FE"/>
    <w:rsid w:val="00010F31"/>
    <w:rsid w:val="0001178A"/>
    <w:rsid w:val="00011968"/>
    <w:rsid w:val="00013CCE"/>
    <w:rsid w:val="00015317"/>
    <w:rsid w:val="0001640E"/>
    <w:rsid w:val="000218C3"/>
    <w:rsid w:val="000231BC"/>
    <w:rsid w:val="000302BD"/>
    <w:rsid w:val="0003059B"/>
    <w:rsid w:val="000308C7"/>
    <w:rsid w:val="00033228"/>
    <w:rsid w:val="000350FE"/>
    <w:rsid w:val="000359A5"/>
    <w:rsid w:val="000444A8"/>
    <w:rsid w:val="00045BAF"/>
    <w:rsid w:val="00050673"/>
    <w:rsid w:val="00051135"/>
    <w:rsid w:val="0005637B"/>
    <w:rsid w:val="0006148B"/>
    <w:rsid w:val="000627C1"/>
    <w:rsid w:val="00066EF0"/>
    <w:rsid w:val="00070E8F"/>
    <w:rsid w:val="00073A40"/>
    <w:rsid w:val="00075576"/>
    <w:rsid w:val="00077C58"/>
    <w:rsid w:val="00092914"/>
    <w:rsid w:val="00092C4B"/>
    <w:rsid w:val="000A130A"/>
    <w:rsid w:val="000B21C6"/>
    <w:rsid w:val="000B2247"/>
    <w:rsid w:val="000B278D"/>
    <w:rsid w:val="000B54E2"/>
    <w:rsid w:val="000C3066"/>
    <w:rsid w:val="000C4A88"/>
    <w:rsid w:val="000D622C"/>
    <w:rsid w:val="000E2802"/>
    <w:rsid w:val="000E2D75"/>
    <w:rsid w:val="000F24E8"/>
    <w:rsid w:val="000F73C9"/>
    <w:rsid w:val="001026FC"/>
    <w:rsid w:val="001034B0"/>
    <w:rsid w:val="0010606C"/>
    <w:rsid w:val="00110061"/>
    <w:rsid w:val="00117127"/>
    <w:rsid w:val="00125056"/>
    <w:rsid w:val="00132A3F"/>
    <w:rsid w:val="00132D81"/>
    <w:rsid w:val="001413BE"/>
    <w:rsid w:val="00143A31"/>
    <w:rsid w:val="00150BC3"/>
    <w:rsid w:val="001562AA"/>
    <w:rsid w:val="00160983"/>
    <w:rsid w:val="00162127"/>
    <w:rsid w:val="001643AF"/>
    <w:rsid w:val="00166E00"/>
    <w:rsid w:val="00174E84"/>
    <w:rsid w:val="00182EB5"/>
    <w:rsid w:val="00184021"/>
    <w:rsid w:val="0018518B"/>
    <w:rsid w:val="001860D9"/>
    <w:rsid w:val="00191617"/>
    <w:rsid w:val="00192BD0"/>
    <w:rsid w:val="00195032"/>
    <w:rsid w:val="00197968"/>
    <w:rsid w:val="001A0162"/>
    <w:rsid w:val="001A2E87"/>
    <w:rsid w:val="001A3193"/>
    <w:rsid w:val="001B509E"/>
    <w:rsid w:val="001C7712"/>
    <w:rsid w:val="001D4350"/>
    <w:rsid w:val="001E1A35"/>
    <w:rsid w:val="001E619C"/>
    <w:rsid w:val="001F2547"/>
    <w:rsid w:val="001F73C5"/>
    <w:rsid w:val="001F77CA"/>
    <w:rsid w:val="00200778"/>
    <w:rsid w:val="002028A9"/>
    <w:rsid w:val="002053C5"/>
    <w:rsid w:val="00211DF9"/>
    <w:rsid w:val="00212BAD"/>
    <w:rsid w:val="00232334"/>
    <w:rsid w:val="00234647"/>
    <w:rsid w:val="00235086"/>
    <w:rsid w:val="00240069"/>
    <w:rsid w:val="0024180E"/>
    <w:rsid w:val="00242AE2"/>
    <w:rsid w:val="00250033"/>
    <w:rsid w:val="002529E6"/>
    <w:rsid w:val="0025508E"/>
    <w:rsid w:val="00255D6E"/>
    <w:rsid w:val="00263EBC"/>
    <w:rsid w:val="00267162"/>
    <w:rsid w:val="00267BFC"/>
    <w:rsid w:val="00275F90"/>
    <w:rsid w:val="002801BA"/>
    <w:rsid w:val="002920C3"/>
    <w:rsid w:val="00293581"/>
    <w:rsid w:val="0029402F"/>
    <w:rsid w:val="00296F0E"/>
    <w:rsid w:val="00297565"/>
    <w:rsid w:val="002A2B7A"/>
    <w:rsid w:val="002A3B9B"/>
    <w:rsid w:val="002A4F88"/>
    <w:rsid w:val="002A59CA"/>
    <w:rsid w:val="002B4036"/>
    <w:rsid w:val="002C0065"/>
    <w:rsid w:val="002C2548"/>
    <w:rsid w:val="002C569B"/>
    <w:rsid w:val="002D42C1"/>
    <w:rsid w:val="002D54E5"/>
    <w:rsid w:val="002D6204"/>
    <w:rsid w:val="002E02F6"/>
    <w:rsid w:val="002E1881"/>
    <w:rsid w:val="00300795"/>
    <w:rsid w:val="00305868"/>
    <w:rsid w:val="00310203"/>
    <w:rsid w:val="00313997"/>
    <w:rsid w:val="00315585"/>
    <w:rsid w:val="00321FC3"/>
    <w:rsid w:val="00327EFB"/>
    <w:rsid w:val="00327F65"/>
    <w:rsid w:val="00334EF2"/>
    <w:rsid w:val="003350DD"/>
    <w:rsid w:val="003376D3"/>
    <w:rsid w:val="0034056D"/>
    <w:rsid w:val="00355E27"/>
    <w:rsid w:val="00360630"/>
    <w:rsid w:val="00370DF5"/>
    <w:rsid w:val="00371280"/>
    <w:rsid w:val="003766F6"/>
    <w:rsid w:val="003773B9"/>
    <w:rsid w:val="00381151"/>
    <w:rsid w:val="003821E8"/>
    <w:rsid w:val="00382690"/>
    <w:rsid w:val="003875A9"/>
    <w:rsid w:val="003978FE"/>
    <w:rsid w:val="003A055D"/>
    <w:rsid w:val="003A071A"/>
    <w:rsid w:val="003A0887"/>
    <w:rsid w:val="003A71B2"/>
    <w:rsid w:val="003B2E12"/>
    <w:rsid w:val="003B7296"/>
    <w:rsid w:val="003D0EEE"/>
    <w:rsid w:val="003E4310"/>
    <w:rsid w:val="003E4C2E"/>
    <w:rsid w:val="003E7863"/>
    <w:rsid w:val="003F04ED"/>
    <w:rsid w:val="003F4473"/>
    <w:rsid w:val="003F56E0"/>
    <w:rsid w:val="00404879"/>
    <w:rsid w:val="00407C71"/>
    <w:rsid w:val="0041173F"/>
    <w:rsid w:val="004130E5"/>
    <w:rsid w:val="00413130"/>
    <w:rsid w:val="00414827"/>
    <w:rsid w:val="00416880"/>
    <w:rsid w:val="0041786E"/>
    <w:rsid w:val="00420C3D"/>
    <w:rsid w:val="004214A1"/>
    <w:rsid w:val="00424612"/>
    <w:rsid w:val="00424EEE"/>
    <w:rsid w:val="00431424"/>
    <w:rsid w:val="00432D91"/>
    <w:rsid w:val="0044143D"/>
    <w:rsid w:val="00447767"/>
    <w:rsid w:val="00455EA8"/>
    <w:rsid w:val="00457111"/>
    <w:rsid w:val="004627C9"/>
    <w:rsid w:val="00462D3F"/>
    <w:rsid w:val="00465E1A"/>
    <w:rsid w:val="00467208"/>
    <w:rsid w:val="004716D4"/>
    <w:rsid w:val="00474303"/>
    <w:rsid w:val="00481550"/>
    <w:rsid w:val="00482393"/>
    <w:rsid w:val="004A192E"/>
    <w:rsid w:val="004A5247"/>
    <w:rsid w:val="004B1682"/>
    <w:rsid w:val="004C04CE"/>
    <w:rsid w:val="004C04D1"/>
    <w:rsid w:val="004C0C8D"/>
    <w:rsid w:val="004C191F"/>
    <w:rsid w:val="004C60C9"/>
    <w:rsid w:val="004C6803"/>
    <w:rsid w:val="004D3066"/>
    <w:rsid w:val="004E5C80"/>
    <w:rsid w:val="004E71E1"/>
    <w:rsid w:val="004F2183"/>
    <w:rsid w:val="004F4427"/>
    <w:rsid w:val="004F4B11"/>
    <w:rsid w:val="004F5316"/>
    <w:rsid w:val="004F58FB"/>
    <w:rsid w:val="00500635"/>
    <w:rsid w:val="005021B2"/>
    <w:rsid w:val="005059AC"/>
    <w:rsid w:val="00506B8F"/>
    <w:rsid w:val="00506F96"/>
    <w:rsid w:val="00507091"/>
    <w:rsid w:val="00507606"/>
    <w:rsid w:val="00512460"/>
    <w:rsid w:val="005163BE"/>
    <w:rsid w:val="0052544D"/>
    <w:rsid w:val="0052663E"/>
    <w:rsid w:val="00540766"/>
    <w:rsid w:val="00541C1A"/>
    <w:rsid w:val="005423D7"/>
    <w:rsid w:val="00550468"/>
    <w:rsid w:val="005508E0"/>
    <w:rsid w:val="00551B88"/>
    <w:rsid w:val="005520E5"/>
    <w:rsid w:val="005524D9"/>
    <w:rsid w:val="00552863"/>
    <w:rsid w:val="00562407"/>
    <w:rsid w:val="00565905"/>
    <w:rsid w:val="00567122"/>
    <w:rsid w:val="00570E58"/>
    <w:rsid w:val="00571D4B"/>
    <w:rsid w:val="00572187"/>
    <w:rsid w:val="00572D3C"/>
    <w:rsid w:val="00584451"/>
    <w:rsid w:val="00584F35"/>
    <w:rsid w:val="0059092C"/>
    <w:rsid w:val="0059105D"/>
    <w:rsid w:val="005932BD"/>
    <w:rsid w:val="00593802"/>
    <w:rsid w:val="00594BCD"/>
    <w:rsid w:val="00596B40"/>
    <w:rsid w:val="005A2040"/>
    <w:rsid w:val="005A3E02"/>
    <w:rsid w:val="005A51C3"/>
    <w:rsid w:val="005A6211"/>
    <w:rsid w:val="005B048D"/>
    <w:rsid w:val="005B086F"/>
    <w:rsid w:val="005B13F0"/>
    <w:rsid w:val="005C0371"/>
    <w:rsid w:val="005C1D0D"/>
    <w:rsid w:val="005C33BF"/>
    <w:rsid w:val="005C45A5"/>
    <w:rsid w:val="005C604B"/>
    <w:rsid w:val="005C65C3"/>
    <w:rsid w:val="005D4C32"/>
    <w:rsid w:val="005D7211"/>
    <w:rsid w:val="005D77A8"/>
    <w:rsid w:val="005E239F"/>
    <w:rsid w:val="005E266D"/>
    <w:rsid w:val="005E2CD8"/>
    <w:rsid w:val="005E4815"/>
    <w:rsid w:val="005E768C"/>
    <w:rsid w:val="005F6D2C"/>
    <w:rsid w:val="0060482F"/>
    <w:rsid w:val="00604A3D"/>
    <w:rsid w:val="00605423"/>
    <w:rsid w:val="00612638"/>
    <w:rsid w:val="0061502E"/>
    <w:rsid w:val="00622545"/>
    <w:rsid w:val="00625792"/>
    <w:rsid w:val="006271BB"/>
    <w:rsid w:val="00634852"/>
    <w:rsid w:val="0063692E"/>
    <w:rsid w:val="006432B6"/>
    <w:rsid w:val="00646B33"/>
    <w:rsid w:val="006505C1"/>
    <w:rsid w:val="00650889"/>
    <w:rsid w:val="006512CF"/>
    <w:rsid w:val="00651D1F"/>
    <w:rsid w:val="00652774"/>
    <w:rsid w:val="00655FC0"/>
    <w:rsid w:val="006572C5"/>
    <w:rsid w:val="00660282"/>
    <w:rsid w:val="0066268A"/>
    <w:rsid w:val="0067188B"/>
    <w:rsid w:val="006748DE"/>
    <w:rsid w:val="00681B53"/>
    <w:rsid w:val="006837A4"/>
    <w:rsid w:val="006918AE"/>
    <w:rsid w:val="006930C6"/>
    <w:rsid w:val="00693DF2"/>
    <w:rsid w:val="00694356"/>
    <w:rsid w:val="006A5D15"/>
    <w:rsid w:val="006B2F5E"/>
    <w:rsid w:val="006B38E9"/>
    <w:rsid w:val="006C1BE2"/>
    <w:rsid w:val="006C5011"/>
    <w:rsid w:val="006D06FB"/>
    <w:rsid w:val="006D11F3"/>
    <w:rsid w:val="006E044C"/>
    <w:rsid w:val="006F25DD"/>
    <w:rsid w:val="00701650"/>
    <w:rsid w:val="00704FB4"/>
    <w:rsid w:val="007113A9"/>
    <w:rsid w:val="007163D3"/>
    <w:rsid w:val="00717778"/>
    <w:rsid w:val="00717D8B"/>
    <w:rsid w:val="00721126"/>
    <w:rsid w:val="00723A1B"/>
    <w:rsid w:val="007256A6"/>
    <w:rsid w:val="00730B3A"/>
    <w:rsid w:val="00734673"/>
    <w:rsid w:val="00744205"/>
    <w:rsid w:val="00745267"/>
    <w:rsid w:val="00747627"/>
    <w:rsid w:val="00751C9A"/>
    <w:rsid w:val="00757CCE"/>
    <w:rsid w:val="00760D15"/>
    <w:rsid w:val="00762D36"/>
    <w:rsid w:val="00773A70"/>
    <w:rsid w:val="007945BE"/>
    <w:rsid w:val="0079546B"/>
    <w:rsid w:val="007A218A"/>
    <w:rsid w:val="007A5FD9"/>
    <w:rsid w:val="007A6A6A"/>
    <w:rsid w:val="007B4DDF"/>
    <w:rsid w:val="007B57E9"/>
    <w:rsid w:val="007C30CE"/>
    <w:rsid w:val="007C5C49"/>
    <w:rsid w:val="007D0AF4"/>
    <w:rsid w:val="007D3D6E"/>
    <w:rsid w:val="007E6172"/>
    <w:rsid w:val="007F01D1"/>
    <w:rsid w:val="007F718A"/>
    <w:rsid w:val="007F7A8D"/>
    <w:rsid w:val="008015A4"/>
    <w:rsid w:val="00813319"/>
    <w:rsid w:val="0082571E"/>
    <w:rsid w:val="008331BA"/>
    <w:rsid w:val="0083575E"/>
    <w:rsid w:val="00836034"/>
    <w:rsid w:val="00836A08"/>
    <w:rsid w:val="0084234F"/>
    <w:rsid w:val="008437CD"/>
    <w:rsid w:val="0084728B"/>
    <w:rsid w:val="00850E58"/>
    <w:rsid w:val="00855680"/>
    <w:rsid w:val="00857BC2"/>
    <w:rsid w:val="00861809"/>
    <w:rsid w:val="008624A2"/>
    <w:rsid w:val="00874085"/>
    <w:rsid w:val="00874977"/>
    <w:rsid w:val="00877479"/>
    <w:rsid w:val="008849E1"/>
    <w:rsid w:val="00884C70"/>
    <w:rsid w:val="0088615D"/>
    <w:rsid w:val="008861FA"/>
    <w:rsid w:val="00887DC3"/>
    <w:rsid w:val="008958B1"/>
    <w:rsid w:val="00896B79"/>
    <w:rsid w:val="008A2130"/>
    <w:rsid w:val="008A3775"/>
    <w:rsid w:val="008B41E5"/>
    <w:rsid w:val="008B5DDE"/>
    <w:rsid w:val="008C26A2"/>
    <w:rsid w:val="008D00AC"/>
    <w:rsid w:val="008D18BB"/>
    <w:rsid w:val="008D6C94"/>
    <w:rsid w:val="008D6D58"/>
    <w:rsid w:val="008E02FE"/>
    <w:rsid w:val="008F2567"/>
    <w:rsid w:val="009032B2"/>
    <w:rsid w:val="00903D01"/>
    <w:rsid w:val="00904D7C"/>
    <w:rsid w:val="00907B65"/>
    <w:rsid w:val="00910363"/>
    <w:rsid w:val="00913B64"/>
    <w:rsid w:val="00913CD2"/>
    <w:rsid w:val="00915A36"/>
    <w:rsid w:val="00916276"/>
    <w:rsid w:val="00922973"/>
    <w:rsid w:val="00922CCB"/>
    <w:rsid w:val="009273C6"/>
    <w:rsid w:val="00931361"/>
    <w:rsid w:val="00933CD0"/>
    <w:rsid w:val="00937AC0"/>
    <w:rsid w:val="0094154C"/>
    <w:rsid w:val="00941785"/>
    <w:rsid w:val="00947087"/>
    <w:rsid w:val="00950E07"/>
    <w:rsid w:val="0095353D"/>
    <w:rsid w:val="009566E4"/>
    <w:rsid w:val="009602C4"/>
    <w:rsid w:val="00966322"/>
    <w:rsid w:val="00981BB0"/>
    <w:rsid w:val="00981C0E"/>
    <w:rsid w:val="0098326C"/>
    <w:rsid w:val="009863EF"/>
    <w:rsid w:val="00996219"/>
    <w:rsid w:val="00996758"/>
    <w:rsid w:val="0099724A"/>
    <w:rsid w:val="009973F4"/>
    <w:rsid w:val="009A1EBC"/>
    <w:rsid w:val="009A7066"/>
    <w:rsid w:val="009B4963"/>
    <w:rsid w:val="009C0375"/>
    <w:rsid w:val="009C2E3F"/>
    <w:rsid w:val="009C354A"/>
    <w:rsid w:val="009D0634"/>
    <w:rsid w:val="009E5DDD"/>
    <w:rsid w:val="009F335F"/>
    <w:rsid w:val="009F37F4"/>
    <w:rsid w:val="009F6AEE"/>
    <w:rsid w:val="00A0132F"/>
    <w:rsid w:val="00A05BA9"/>
    <w:rsid w:val="00A06287"/>
    <w:rsid w:val="00A07CAC"/>
    <w:rsid w:val="00A12145"/>
    <w:rsid w:val="00A12B6E"/>
    <w:rsid w:val="00A13A92"/>
    <w:rsid w:val="00A154A1"/>
    <w:rsid w:val="00A1691F"/>
    <w:rsid w:val="00A21046"/>
    <w:rsid w:val="00A25849"/>
    <w:rsid w:val="00A30374"/>
    <w:rsid w:val="00A3446A"/>
    <w:rsid w:val="00A400D3"/>
    <w:rsid w:val="00A40E5A"/>
    <w:rsid w:val="00A518B1"/>
    <w:rsid w:val="00A51FE7"/>
    <w:rsid w:val="00A53212"/>
    <w:rsid w:val="00A5713F"/>
    <w:rsid w:val="00A67C84"/>
    <w:rsid w:val="00A73A6B"/>
    <w:rsid w:val="00A7564C"/>
    <w:rsid w:val="00A7577D"/>
    <w:rsid w:val="00A85235"/>
    <w:rsid w:val="00A9375D"/>
    <w:rsid w:val="00AB09E7"/>
    <w:rsid w:val="00AB1565"/>
    <w:rsid w:val="00AB4D83"/>
    <w:rsid w:val="00AB5AD5"/>
    <w:rsid w:val="00AB74CD"/>
    <w:rsid w:val="00AC011A"/>
    <w:rsid w:val="00AC0EC9"/>
    <w:rsid w:val="00AD15FC"/>
    <w:rsid w:val="00AD243D"/>
    <w:rsid w:val="00AD355A"/>
    <w:rsid w:val="00AD365C"/>
    <w:rsid w:val="00AD4911"/>
    <w:rsid w:val="00AD52E3"/>
    <w:rsid w:val="00AD5A56"/>
    <w:rsid w:val="00AE0549"/>
    <w:rsid w:val="00AE4075"/>
    <w:rsid w:val="00AE407D"/>
    <w:rsid w:val="00AF4C36"/>
    <w:rsid w:val="00B00418"/>
    <w:rsid w:val="00B02CA8"/>
    <w:rsid w:val="00B03AFA"/>
    <w:rsid w:val="00B0685A"/>
    <w:rsid w:val="00B13802"/>
    <w:rsid w:val="00B13AEC"/>
    <w:rsid w:val="00B1503E"/>
    <w:rsid w:val="00B150FB"/>
    <w:rsid w:val="00B15EA9"/>
    <w:rsid w:val="00B235E0"/>
    <w:rsid w:val="00B262A3"/>
    <w:rsid w:val="00B3176F"/>
    <w:rsid w:val="00B32DBD"/>
    <w:rsid w:val="00B37EF6"/>
    <w:rsid w:val="00B4465A"/>
    <w:rsid w:val="00B461AC"/>
    <w:rsid w:val="00B47DF4"/>
    <w:rsid w:val="00B60994"/>
    <w:rsid w:val="00B62CEE"/>
    <w:rsid w:val="00B726A5"/>
    <w:rsid w:val="00B74933"/>
    <w:rsid w:val="00B77A13"/>
    <w:rsid w:val="00B77F14"/>
    <w:rsid w:val="00B80752"/>
    <w:rsid w:val="00B82372"/>
    <w:rsid w:val="00B83C3F"/>
    <w:rsid w:val="00B86F8D"/>
    <w:rsid w:val="00BA25B5"/>
    <w:rsid w:val="00BA3F2C"/>
    <w:rsid w:val="00BA5F7C"/>
    <w:rsid w:val="00BA6D2E"/>
    <w:rsid w:val="00BB0087"/>
    <w:rsid w:val="00BB3767"/>
    <w:rsid w:val="00BB597B"/>
    <w:rsid w:val="00BC149E"/>
    <w:rsid w:val="00BC4CF1"/>
    <w:rsid w:val="00BD3B81"/>
    <w:rsid w:val="00BD65C9"/>
    <w:rsid w:val="00BD725A"/>
    <w:rsid w:val="00BD7B3C"/>
    <w:rsid w:val="00BE2817"/>
    <w:rsid w:val="00BE4862"/>
    <w:rsid w:val="00BE587D"/>
    <w:rsid w:val="00BE6B66"/>
    <w:rsid w:val="00BF212B"/>
    <w:rsid w:val="00BF56B8"/>
    <w:rsid w:val="00BF7842"/>
    <w:rsid w:val="00BF7E9E"/>
    <w:rsid w:val="00C01FDC"/>
    <w:rsid w:val="00C12859"/>
    <w:rsid w:val="00C14EFD"/>
    <w:rsid w:val="00C151FF"/>
    <w:rsid w:val="00C16A9A"/>
    <w:rsid w:val="00C217F3"/>
    <w:rsid w:val="00C3064B"/>
    <w:rsid w:val="00C33E93"/>
    <w:rsid w:val="00C36FD5"/>
    <w:rsid w:val="00C431B3"/>
    <w:rsid w:val="00C465BD"/>
    <w:rsid w:val="00C53806"/>
    <w:rsid w:val="00C57F41"/>
    <w:rsid w:val="00C6585E"/>
    <w:rsid w:val="00C7245F"/>
    <w:rsid w:val="00C93E00"/>
    <w:rsid w:val="00C95063"/>
    <w:rsid w:val="00CA2D0A"/>
    <w:rsid w:val="00CA38CB"/>
    <w:rsid w:val="00CA7B2F"/>
    <w:rsid w:val="00CB15C6"/>
    <w:rsid w:val="00CB23AE"/>
    <w:rsid w:val="00CB4FC5"/>
    <w:rsid w:val="00CB5458"/>
    <w:rsid w:val="00CC7FAA"/>
    <w:rsid w:val="00CD063F"/>
    <w:rsid w:val="00CD79EC"/>
    <w:rsid w:val="00CE1868"/>
    <w:rsid w:val="00CF7D92"/>
    <w:rsid w:val="00D06EE9"/>
    <w:rsid w:val="00D077FE"/>
    <w:rsid w:val="00D07A31"/>
    <w:rsid w:val="00D11049"/>
    <w:rsid w:val="00D15D89"/>
    <w:rsid w:val="00D16FAC"/>
    <w:rsid w:val="00D2270B"/>
    <w:rsid w:val="00D22A13"/>
    <w:rsid w:val="00D2351C"/>
    <w:rsid w:val="00D43D00"/>
    <w:rsid w:val="00D6496F"/>
    <w:rsid w:val="00D72727"/>
    <w:rsid w:val="00D74697"/>
    <w:rsid w:val="00D7713A"/>
    <w:rsid w:val="00D804C1"/>
    <w:rsid w:val="00D84866"/>
    <w:rsid w:val="00D85179"/>
    <w:rsid w:val="00D87470"/>
    <w:rsid w:val="00D87927"/>
    <w:rsid w:val="00D87FD3"/>
    <w:rsid w:val="00D94188"/>
    <w:rsid w:val="00D963BD"/>
    <w:rsid w:val="00DA1766"/>
    <w:rsid w:val="00DB03FB"/>
    <w:rsid w:val="00DB190C"/>
    <w:rsid w:val="00DB28F3"/>
    <w:rsid w:val="00DB59EC"/>
    <w:rsid w:val="00DC29FD"/>
    <w:rsid w:val="00DE155C"/>
    <w:rsid w:val="00DF136D"/>
    <w:rsid w:val="00DF3391"/>
    <w:rsid w:val="00DF431F"/>
    <w:rsid w:val="00E0118D"/>
    <w:rsid w:val="00E04BCA"/>
    <w:rsid w:val="00E131FA"/>
    <w:rsid w:val="00E20717"/>
    <w:rsid w:val="00E21418"/>
    <w:rsid w:val="00E22E40"/>
    <w:rsid w:val="00E23538"/>
    <w:rsid w:val="00E24756"/>
    <w:rsid w:val="00E2583D"/>
    <w:rsid w:val="00E36AE2"/>
    <w:rsid w:val="00E4347D"/>
    <w:rsid w:val="00E473EA"/>
    <w:rsid w:val="00E60305"/>
    <w:rsid w:val="00E61F00"/>
    <w:rsid w:val="00E63F4B"/>
    <w:rsid w:val="00E64062"/>
    <w:rsid w:val="00E65168"/>
    <w:rsid w:val="00E656C9"/>
    <w:rsid w:val="00E6775A"/>
    <w:rsid w:val="00E71FB4"/>
    <w:rsid w:val="00E72F01"/>
    <w:rsid w:val="00E72FB4"/>
    <w:rsid w:val="00E73C45"/>
    <w:rsid w:val="00E76509"/>
    <w:rsid w:val="00E77FD1"/>
    <w:rsid w:val="00E8137F"/>
    <w:rsid w:val="00E8575D"/>
    <w:rsid w:val="00E96969"/>
    <w:rsid w:val="00EA4144"/>
    <w:rsid w:val="00EB2F03"/>
    <w:rsid w:val="00EB49E1"/>
    <w:rsid w:val="00EB6D04"/>
    <w:rsid w:val="00EC2566"/>
    <w:rsid w:val="00EC4374"/>
    <w:rsid w:val="00ED114D"/>
    <w:rsid w:val="00ED166B"/>
    <w:rsid w:val="00ED667A"/>
    <w:rsid w:val="00ED6DA2"/>
    <w:rsid w:val="00EE21F3"/>
    <w:rsid w:val="00EE5E62"/>
    <w:rsid w:val="00EE66EF"/>
    <w:rsid w:val="00EF06CF"/>
    <w:rsid w:val="00EF3573"/>
    <w:rsid w:val="00EF5855"/>
    <w:rsid w:val="00EF5C34"/>
    <w:rsid w:val="00F0491F"/>
    <w:rsid w:val="00F07CDE"/>
    <w:rsid w:val="00F07DC4"/>
    <w:rsid w:val="00F119E2"/>
    <w:rsid w:val="00F15DCD"/>
    <w:rsid w:val="00F16CBA"/>
    <w:rsid w:val="00F2306E"/>
    <w:rsid w:val="00F24EE6"/>
    <w:rsid w:val="00F353B0"/>
    <w:rsid w:val="00F401B3"/>
    <w:rsid w:val="00F4670F"/>
    <w:rsid w:val="00F60DCB"/>
    <w:rsid w:val="00F70219"/>
    <w:rsid w:val="00F90EE2"/>
    <w:rsid w:val="00F97CDB"/>
    <w:rsid w:val="00FA16CD"/>
    <w:rsid w:val="00FA178D"/>
    <w:rsid w:val="00FB1E7E"/>
    <w:rsid w:val="00FB47D9"/>
    <w:rsid w:val="00FC2DA4"/>
    <w:rsid w:val="00FC4062"/>
    <w:rsid w:val="00FD03ED"/>
    <w:rsid w:val="00FD1220"/>
    <w:rsid w:val="00FD267C"/>
    <w:rsid w:val="00FD7456"/>
    <w:rsid w:val="00FD79A2"/>
    <w:rsid w:val="00FE38D3"/>
    <w:rsid w:val="00FE3B64"/>
    <w:rsid w:val="00FE5D0A"/>
    <w:rsid w:val="00FE6A90"/>
    <w:rsid w:val="00FE6C85"/>
    <w:rsid w:val="00FF0594"/>
    <w:rsid w:val="00FF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84A68A66-8052-43F2-BBB4-15BD0D9FF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aliases w:val="nicht benutzen"/>
    <w:qFormat/>
    <w:pPr>
      <w:spacing w:line="360" w:lineRule="auto"/>
    </w:pPr>
    <w:rPr>
      <w:rFonts w:ascii="Arial" w:hAnsi="Arial" w:cs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qFormat/>
    <w:rsid w:val="00FE6C85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C149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A38CB"/>
  </w:style>
  <w:style w:type="paragraph" w:customStyle="1" w:styleId="Standard1">
    <w:name w:val="Standard1"/>
    <w:basedOn w:val="Kopfzeile"/>
    <w:pPr>
      <w:tabs>
        <w:tab w:val="clear" w:pos="4536"/>
        <w:tab w:val="clear" w:pos="9072"/>
      </w:tabs>
    </w:pPr>
  </w:style>
  <w:style w:type="character" w:styleId="Hyperlink">
    <w:name w:val="Hyperlink"/>
    <w:rsid w:val="00162127"/>
    <w:rPr>
      <w:color w:val="0000FF"/>
      <w:u w:val="single"/>
    </w:rPr>
  </w:style>
  <w:style w:type="paragraph" w:customStyle="1" w:styleId="Titelberschrift">
    <w:name w:val="Titelüberschrift"/>
    <w:basedOn w:val="berschrift2"/>
    <w:rsid w:val="00BC149E"/>
    <w:pPr>
      <w:spacing w:before="0" w:after="120" w:line="320" w:lineRule="atLeast"/>
      <w:jc w:val="center"/>
      <w:outlineLvl w:val="9"/>
    </w:pPr>
    <w:rPr>
      <w:rFonts w:ascii="Times New Roman" w:hAnsi="Times New Roman"/>
      <w:bCs w:val="0"/>
      <w:i w:val="0"/>
      <w:iCs w:val="0"/>
      <w:color w:val="000080"/>
      <w:spacing w:val="4"/>
      <w:sz w:val="32"/>
      <w:szCs w:val="20"/>
      <w:lang w:val="x-none" w:eastAsia="x-none"/>
    </w:rPr>
  </w:style>
  <w:style w:type="character" w:customStyle="1" w:styleId="berschrift2Zchn">
    <w:name w:val="Überschrift 2 Zchn"/>
    <w:link w:val="berschrift2"/>
    <w:semiHidden/>
    <w:rsid w:val="00BC149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prechblasentext">
    <w:name w:val="Balloon Text"/>
    <w:basedOn w:val="Standard"/>
    <w:link w:val="SprechblasentextZchn"/>
    <w:rsid w:val="004571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457111"/>
    <w:rPr>
      <w:rFonts w:ascii="Tahoma" w:hAnsi="Tahoma" w:cs="Tahoma"/>
      <w:sz w:val="16"/>
      <w:szCs w:val="16"/>
    </w:rPr>
  </w:style>
  <w:style w:type="paragraph" w:customStyle="1" w:styleId="ZchnZchn1">
    <w:name w:val="Zchn Zchn1"/>
    <w:basedOn w:val="Standard"/>
    <w:rsid w:val="002C2548"/>
    <w:pPr>
      <w:spacing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Funotentext">
    <w:name w:val="footnote text"/>
    <w:aliases w:val="Footnote,Footnote Char Char Char Char,Footnote1,Footnote2,Footnote3,Footnote4,Footnote5,Footnote6,Footnote7,Footnote8,Footnote9,Footnote10,Footnote11,Char1,Footnote12,Footnote Char Char Char Char1,Footnote21,Footnote31,Footnote41,fn"/>
    <w:basedOn w:val="Standard"/>
    <w:link w:val="FunotentextZchn"/>
    <w:qFormat/>
    <w:rsid w:val="00C217F3"/>
    <w:pPr>
      <w:spacing w:line="240" w:lineRule="exact"/>
      <w:ind w:left="284" w:hanging="284"/>
    </w:pPr>
    <w:rPr>
      <w:sz w:val="16"/>
      <w:szCs w:val="20"/>
    </w:rPr>
  </w:style>
  <w:style w:type="character" w:customStyle="1" w:styleId="FunotentextZchn">
    <w:name w:val="Fußnotentext Zchn"/>
    <w:aliases w:val="Footnote Zchn,Footnote Char Char Char Char Zchn,Footnote1 Zchn,Footnote2 Zchn,Footnote3 Zchn,Footnote4 Zchn,Footnote5 Zchn,Footnote6 Zchn,Footnote7 Zchn,Footnote8 Zchn,Footnote9 Zchn,Footnote10 Zchn,Footnote11 Zchn,Char1 Zchn,fn Zchn"/>
    <w:link w:val="Funotentext"/>
    <w:rsid w:val="00C217F3"/>
    <w:rPr>
      <w:rFonts w:ascii="Arial" w:hAnsi="Arial" w:cs="Arial"/>
      <w:sz w:val="16"/>
    </w:rPr>
  </w:style>
  <w:style w:type="character" w:styleId="Funotenzeichen">
    <w:name w:val="footnote reference"/>
    <w:rsid w:val="00C217F3"/>
    <w:rPr>
      <w:sz w:val="16"/>
    </w:rPr>
  </w:style>
  <w:style w:type="character" w:styleId="Kommentarzeichen">
    <w:name w:val="annotation reference"/>
    <w:rsid w:val="00605423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605423"/>
    <w:rPr>
      <w:sz w:val="20"/>
      <w:szCs w:val="20"/>
    </w:rPr>
  </w:style>
  <w:style w:type="character" w:customStyle="1" w:styleId="KommentartextZchn">
    <w:name w:val="Kommentartext Zchn"/>
    <w:link w:val="Kommentartext"/>
    <w:rsid w:val="00605423"/>
    <w:rPr>
      <w:rFonts w:ascii="Arial" w:hAnsi="Arial" w:cs="Arial"/>
    </w:rPr>
  </w:style>
  <w:style w:type="paragraph" w:styleId="Kommentarthema">
    <w:name w:val="annotation subject"/>
    <w:basedOn w:val="Kommentartext"/>
    <w:next w:val="Kommentartext"/>
    <w:link w:val="KommentarthemaZchn"/>
    <w:rsid w:val="00605423"/>
    <w:rPr>
      <w:b/>
      <w:bCs/>
    </w:rPr>
  </w:style>
  <w:style w:type="character" w:customStyle="1" w:styleId="KommentarthemaZchn">
    <w:name w:val="Kommentarthema Zchn"/>
    <w:link w:val="Kommentarthema"/>
    <w:rsid w:val="00605423"/>
    <w:rPr>
      <w:rFonts w:ascii="Arial" w:hAnsi="Arial" w:cs="Arial"/>
      <w:b/>
      <w:bCs/>
    </w:rPr>
  </w:style>
  <w:style w:type="paragraph" w:customStyle="1" w:styleId="Listenabsatz1">
    <w:name w:val="Listenabsatz1"/>
    <w:basedOn w:val="Standard"/>
    <w:rsid w:val="00200778"/>
    <w:pPr>
      <w:spacing w:after="120" w:line="276" w:lineRule="auto"/>
      <w:ind w:left="720"/>
      <w:contextualSpacing/>
    </w:pPr>
    <w:rPr>
      <w:bCs/>
      <w:szCs w:val="24"/>
      <w:u w:val="single"/>
      <w:lang w:eastAsia="en-US"/>
    </w:rPr>
  </w:style>
  <w:style w:type="table" w:styleId="Tabellenraster">
    <w:name w:val="Table Grid"/>
    <w:basedOn w:val="NormaleTabelle"/>
    <w:rsid w:val="002500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inzug3">
    <w:name w:val="Einzug 3"/>
    <w:basedOn w:val="Standard"/>
    <w:rsid w:val="00D94188"/>
    <w:pPr>
      <w:numPr>
        <w:numId w:val="9"/>
      </w:numPr>
    </w:pPr>
  </w:style>
  <w:style w:type="character" w:customStyle="1" w:styleId="e24kjd">
    <w:name w:val="e24kjd"/>
    <w:rsid w:val="005E239F"/>
  </w:style>
  <w:style w:type="paragraph" w:styleId="Listenabsatz">
    <w:name w:val="List Paragraph"/>
    <w:basedOn w:val="Standard"/>
    <w:uiPriority w:val="34"/>
    <w:qFormat/>
    <w:rsid w:val="00092C4B"/>
    <w:pPr>
      <w:spacing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Einzug1">
    <w:name w:val="Einzug 1"/>
    <w:basedOn w:val="Standard"/>
    <w:qFormat/>
    <w:rsid w:val="005A2040"/>
    <w:pPr>
      <w:numPr>
        <w:numId w:val="12"/>
      </w:numPr>
    </w:pPr>
    <w:rPr>
      <w:lang w:eastAsia="x-none"/>
    </w:rPr>
  </w:style>
  <w:style w:type="paragraph" w:customStyle="1" w:styleId="Einzug2">
    <w:name w:val="Einzug 2"/>
    <w:basedOn w:val="Einzug1"/>
    <w:qFormat/>
    <w:rsid w:val="005A2040"/>
    <w:pPr>
      <w:numPr>
        <w:ilvl w:val="1"/>
      </w:numPr>
      <w:tabs>
        <w:tab w:val="left" w:pos="709"/>
      </w:tabs>
      <w:ind w:left="1440"/>
    </w:pPr>
  </w:style>
  <w:style w:type="paragraph" w:customStyle="1" w:styleId="TabelleEinzug2">
    <w:name w:val="Tabelle Einzug 2"/>
    <w:basedOn w:val="Standard"/>
    <w:link w:val="TabelleEinzug2Zchn"/>
    <w:qFormat/>
    <w:rsid w:val="002A2B7A"/>
    <w:pPr>
      <w:numPr>
        <w:numId w:val="13"/>
      </w:numPr>
      <w:spacing w:line="220" w:lineRule="exact"/>
    </w:pPr>
    <w:rPr>
      <w:rFonts w:cs="Times New Roman"/>
      <w:sz w:val="16"/>
      <w:szCs w:val="16"/>
      <w:lang w:val="x-none" w:eastAsia="x-none"/>
    </w:rPr>
  </w:style>
  <w:style w:type="paragraph" w:customStyle="1" w:styleId="TabelleEinzug1">
    <w:name w:val="Tabelle Einzug 1"/>
    <w:basedOn w:val="Standard"/>
    <w:link w:val="TabelleEinzug1Char"/>
    <w:qFormat/>
    <w:rsid w:val="002A2B7A"/>
    <w:pPr>
      <w:tabs>
        <w:tab w:val="left" w:pos="284"/>
        <w:tab w:val="num" w:pos="360"/>
      </w:tabs>
      <w:spacing w:line="220" w:lineRule="exact"/>
      <w:ind w:left="360" w:hanging="360"/>
    </w:pPr>
    <w:rPr>
      <w:rFonts w:cs="Times New Roman"/>
      <w:sz w:val="16"/>
      <w:szCs w:val="20"/>
      <w:lang w:val="x-none" w:eastAsia="x-none"/>
    </w:rPr>
  </w:style>
  <w:style w:type="paragraph" w:customStyle="1" w:styleId="Tabelle">
    <w:name w:val="Tabelle"/>
    <w:basedOn w:val="Standard"/>
    <w:link w:val="TabelleZchn"/>
    <w:qFormat/>
    <w:rsid w:val="002A2B7A"/>
    <w:pPr>
      <w:widowControl w:val="0"/>
      <w:autoSpaceDE w:val="0"/>
      <w:autoSpaceDN w:val="0"/>
      <w:adjustRightInd w:val="0"/>
      <w:spacing w:line="220" w:lineRule="exact"/>
      <w:jc w:val="both"/>
    </w:pPr>
    <w:rPr>
      <w:rFonts w:cs="Times New Roman"/>
      <w:sz w:val="16"/>
      <w:szCs w:val="20"/>
      <w:lang w:val="x-none" w:eastAsia="x-none"/>
    </w:rPr>
  </w:style>
  <w:style w:type="character" w:customStyle="1" w:styleId="TabelleZchn">
    <w:name w:val="Tabelle Zchn"/>
    <w:link w:val="Tabelle"/>
    <w:rsid w:val="002A2B7A"/>
    <w:rPr>
      <w:rFonts w:ascii="Arial" w:hAnsi="Arial"/>
      <w:sz w:val="16"/>
      <w:lang w:val="x-none" w:eastAsia="x-none"/>
    </w:rPr>
  </w:style>
  <w:style w:type="character" w:customStyle="1" w:styleId="TabelleEinzug2Zchn">
    <w:name w:val="Tabelle Einzug 2 Zchn"/>
    <w:link w:val="TabelleEinzug2"/>
    <w:rsid w:val="002A2B7A"/>
    <w:rPr>
      <w:rFonts w:ascii="Arial" w:hAnsi="Arial"/>
      <w:sz w:val="16"/>
      <w:szCs w:val="16"/>
      <w:lang w:val="x-none" w:eastAsia="x-none"/>
    </w:rPr>
  </w:style>
  <w:style w:type="character" w:customStyle="1" w:styleId="TabelleEinzug1Char">
    <w:name w:val="Tabelle Einzug 1 Char"/>
    <w:link w:val="TabelleEinzug1"/>
    <w:rsid w:val="002A2B7A"/>
    <w:rPr>
      <w:rFonts w:ascii="Arial" w:hAnsi="Arial"/>
      <w:sz w:val="16"/>
      <w:lang w:val="x-none" w:eastAsia="x-none"/>
    </w:rPr>
  </w:style>
  <w:style w:type="character" w:customStyle="1" w:styleId="berschrift1Zchn">
    <w:name w:val="Überschrift 1 Zchn"/>
    <w:link w:val="berschrift1"/>
    <w:rsid w:val="00FE6C8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elleberschrift">
    <w:name w:val="Tabelle_Überschrift"/>
    <w:basedOn w:val="Standard"/>
    <w:link w:val="TabelleberschriftZchn"/>
    <w:qFormat/>
    <w:rsid w:val="00913CD2"/>
    <w:pPr>
      <w:spacing w:line="240" w:lineRule="exact"/>
    </w:pPr>
    <w:rPr>
      <w:rFonts w:cs="Times New Roman"/>
      <w:b/>
      <w:sz w:val="16"/>
      <w:szCs w:val="24"/>
    </w:rPr>
  </w:style>
  <w:style w:type="character" w:customStyle="1" w:styleId="TabelleberschriftZchn">
    <w:name w:val="Tabelle_Überschrift Zchn"/>
    <w:link w:val="Tabelleberschrift"/>
    <w:rsid w:val="00913CD2"/>
    <w:rPr>
      <w:rFonts w:ascii="Arial" w:hAnsi="Arial"/>
      <w:b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lle@mwvlw.rlp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6869-E2B5-4EB6-AD49-5E89542B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501FE44F.dotm</Template>
  <TotalTime>0</TotalTime>
  <Pages>3</Pages>
  <Words>947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Fabasoft R&amp;D</Company>
  <LinksUpToDate>false</LinksUpToDate>
  <CharactersWithSpaces>6905</CharactersWithSpaces>
  <SharedDoc>false</SharedDoc>
  <HLinks>
    <vt:vector size="6" baseType="variant">
      <vt:variant>
        <vt:i4>262244</vt:i4>
      </vt:variant>
      <vt:variant>
        <vt:i4>0</vt:i4>
      </vt:variant>
      <vt:variant>
        <vt:i4>0</vt:i4>
      </vt:variant>
      <vt:variant>
        <vt:i4>5</vt:i4>
      </vt:variant>
      <vt:variant>
        <vt:lpwstr>mailto:eulle@mwvlw.rlp.de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Hofmann</dc:creator>
  <cp:keywords/>
  <cp:lastModifiedBy>Lange.Sandra</cp:lastModifiedBy>
  <cp:revision>2</cp:revision>
  <cp:lastPrinted>2018-11-16T11:24:00Z</cp:lastPrinted>
  <dcterms:created xsi:type="dcterms:W3CDTF">2021-07-30T09:53:00Z</dcterms:created>
  <dcterms:modified xsi:type="dcterms:W3CDTF">2021-07-30T09:53:00Z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COO.2109.100.4.2324975</vt:lpwstr>
  </property>
  <property fmtid="{D5CDD505-2E9C-101B-9397-08002B2CF9AE}" pid="3" name="FSC#COOELAK@1.1001:Subject">
    <vt:lpwstr>Initiative/Wettbewerbe der ELER-Verwaltungsbehörde</vt:lpwstr>
  </property>
  <property fmtid="{D5CDD505-2E9C-101B-9397-08002B2CF9AE}" pid="4" name="FSC#COOELAK@1.1001:FileReference">
    <vt:lpwstr>107-60 14-4</vt:lpwstr>
  </property>
  <property fmtid="{D5CDD505-2E9C-101B-9397-08002B2CF9AE}" pid="5" name="FSC#COOELAK@1.1001:FileRefYear">
    <vt:lpwstr>2012</vt:lpwstr>
  </property>
  <property fmtid="{D5CDD505-2E9C-101B-9397-08002B2CF9AE}" pid="6" name="FSC#COOELAK@1.1001:FileRefOrdinal">
    <vt:lpwstr>60478</vt:lpwstr>
  </property>
  <property fmtid="{D5CDD505-2E9C-101B-9397-08002B2CF9AE}" pid="7" name="FSC#COOELAK@1.1001:FileRefOU">
    <vt:lpwstr>108</vt:lpwstr>
  </property>
  <property fmtid="{D5CDD505-2E9C-101B-9397-08002B2CF9AE}" pid="8" name="FSC#COOELAK@1.1001:Organization">
    <vt:lpwstr/>
  </property>
  <property fmtid="{D5CDD505-2E9C-101B-9397-08002B2CF9AE}" pid="9" name="FSC#COOELAK@1.1001:Owner">
    <vt:lpwstr>Frau Werner</vt:lpwstr>
  </property>
  <property fmtid="{D5CDD505-2E9C-101B-9397-08002B2CF9AE}" pid="10" name="FSC#COOELAK@1.1001:OwnerExtension">
    <vt:lpwstr>2466</vt:lpwstr>
  </property>
  <property fmtid="{D5CDD505-2E9C-101B-9397-08002B2CF9AE}" pid="11" name="FSC#COOELAK@1.1001:OwnerFaxExtension">
    <vt:lpwstr>172466</vt:lpwstr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1077 (Europ. Strukturpolitik für den ländl. Raum, ELER-Verwaltungsbehörde, LEADER und Initiativen für den ländl. Raum)</vt:lpwstr>
  </property>
  <property fmtid="{D5CDD505-2E9C-101B-9397-08002B2CF9AE}" pid="17" name="FSC#COOELAK@1.1001:CreatedAt">
    <vt:lpwstr>14.07.2015 14:58:34</vt:lpwstr>
  </property>
  <property fmtid="{D5CDD505-2E9C-101B-9397-08002B2CF9AE}" pid="18" name="FSC#COOELAK@1.1001:OU">
    <vt:lpwstr>1077 (Europ. Strukturpolitik für den ländl. Raum, ELER-Verwaltungsbehörde, LEADER und Initiativen für den ländl. Raum)</vt:lpwstr>
  </property>
  <property fmtid="{D5CDD505-2E9C-101B-9397-08002B2CF9AE}" pid="19" name="FSC#COOELAK@1.1001:Priority">
    <vt:lpwstr/>
  </property>
  <property fmtid="{D5CDD505-2E9C-101B-9397-08002B2CF9AE}" pid="20" name="FSC#COOELAK@1.1001:ObjBarCode">
    <vt:lpwstr>*COO.2109.100.4.2324975*</vt:lpwstr>
  </property>
  <property fmtid="{D5CDD505-2E9C-101B-9397-08002B2CF9AE}" pid="21" name="FSC#COOELAK@1.1001:RefBarCode">
    <vt:lpwstr>*1. Förderaufruf EIP Agri - Bewerbungsformular*</vt:lpwstr>
  </property>
  <property fmtid="{D5CDD505-2E9C-101B-9397-08002B2CF9AE}" pid="22" name="FSC#COOELAK@1.1001:FileRefBarCode">
    <vt:lpwstr>*107-60 14-4*</vt:lpwstr>
  </property>
  <property fmtid="{D5CDD505-2E9C-101B-9397-08002B2CF9AE}" pid="23" name="FSC#COOELAK@1.1001:ExternalRef">
    <vt:lpwstr/>
  </property>
  <property fmtid="{D5CDD505-2E9C-101B-9397-08002B2CF9AE}" pid="24" name="FSC#MUFPreConfig@10.501:OwnerMUF">
    <vt:lpwstr>Frau Julia Werner</vt:lpwstr>
  </property>
  <property fmtid="{D5CDD505-2E9C-101B-9397-08002B2CF9AE}" pid="25" name="FSC#MUFPreConfig@10.501:IncomingExternalRef">
    <vt:lpwstr/>
  </property>
  <property fmtid="{D5CDD505-2E9C-101B-9397-08002B2CF9AE}" pid="26" name="FSC#MUFPreConfig@10.501:OwnerEmail">
    <vt:lpwstr>julia.werner@mulewf.rlp.de</vt:lpwstr>
  </property>
  <property fmtid="{D5CDD505-2E9C-101B-9397-08002B2CF9AE}" pid="27" name="FSC#MUFPreConfig@10.501:ProcedureSubject">
    <vt:lpwstr>1. Förderaufruf - Europäische Innovationspartnerschaften (EIP) 2014 - 2020</vt:lpwstr>
  </property>
  <property fmtid="{D5CDD505-2E9C-101B-9397-08002B2CF9AE}" pid="28" name="FSC#MUFPreConfig@10.501:Procedure">
    <vt:lpwstr>107-60 14-4/2015-2</vt:lpwstr>
  </property>
  <property fmtid="{D5CDD505-2E9C-101B-9397-08002B2CF9AE}" pid="29" name="FSC#MUFPreConfig@10.501:SubjectAreaFile">
    <vt:lpwstr>107-60 14-4</vt:lpwstr>
  </property>
  <property fmtid="{D5CDD505-2E9C-101B-9397-08002B2CF9AE}" pid="30" name="FSC#MUFPreConfig@10.501:AbtEmail">
    <vt:lpwstr/>
  </property>
  <property fmtid="{D5CDD505-2E9C-101B-9397-08002B2CF9AE}" pid="31" name="FSC#MUFPreConfig@10.501:RefEmail">
    <vt:lpwstr/>
  </property>
  <property fmtid="{D5CDD505-2E9C-101B-9397-08002B2CF9AE}" pid="32" name="FSC#MUFPreConfig@10.501:PresentationEmail">
    <vt:lpwstr>julia.werner@mulewf.rlp.de</vt:lpwstr>
  </property>
  <property fmtid="{D5CDD505-2E9C-101B-9397-08002B2CF9AE}" pid="33" name="FSC#MUFPreConfig@10.501:shortnameGroup">
    <vt:lpwstr>1077</vt:lpwstr>
  </property>
  <property fmtid="{D5CDD505-2E9C-101B-9397-08002B2CF9AE}" pid="34" name="FSC#MUFPreConfig@10.501:addresseeupperGroup">
    <vt:lpwstr/>
  </property>
  <property fmtid="{D5CDD505-2E9C-101B-9397-08002B2CF9AE}" pid="35" name="FSC#MUFPreConfig@10.501:addresseename">
    <vt:lpwstr/>
  </property>
  <property fmtid="{D5CDD505-2E9C-101B-9397-08002B2CF9AE}" pid="36" name="FSC#MUFPreConfig@10.501:addresseeStreetPobox">
    <vt:lpwstr/>
  </property>
  <property fmtid="{D5CDD505-2E9C-101B-9397-08002B2CF9AE}" pid="37" name="FSC#MUFPreConfig@10.501:addresseecity">
    <vt:lpwstr> </vt:lpwstr>
  </property>
  <property fmtid="{D5CDD505-2E9C-101B-9397-08002B2CF9AE}" pid="38" name="FSC#MUFPreConfig@10.501:Struktureinheit">
    <vt:lpwstr>Referat</vt:lpwstr>
  </property>
  <property fmtid="{D5CDD505-2E9C-101B-9397-08002B2CF9AE}" pid="39" name="FSC#MUFPreConfig@10.501:DecisionSubject">
    <vt:lpwstr>1. Förderaufruf EIP Agri - Bewerbungsformular</vt:lpwstr>
  </property>
  <property fmtid="{D5CDD505-2E9C-101B-9397-08002B2CF9AE}" pid="40" name="FSC#MUFPreConfig@10.501:addresseesalutation">
    <vt:lpwstr/>
  </property>
  <property fmtid="{D5CDD505-2E9C-101B-9397-08002B2CF9AE}" pid="41" name="FSC#MUFPreConfig@10.501:addresseeprofession">
    <vt:lpwstr/>
  </property>
  <property fmtid="{D5CDD505-2E9C-101B-9397-08002B2CF9AE}" pid="42" name="FSC#FSCGOVDE@1.1001:FileRefOUEmail">
    <vt:lpwstr/>
  </property>
  <property fmtid="{D5CDD505-2E9C-101B-9397-08002B2CF9AE}" pid="43" name="FSC#FSCGOVDE@1.1001:ProcedureReference">
    <vt:lpwstr>107-60 14-4/2015-2</vt:lpwstr>
  </property>
  <property fmtid="{D5CDD505-2E9C-101B-9397-08002B2CF9AE}" pid="44" name="FSC#FSCGOVDE@1.1001:FileSubject">
    <vt:lpwstr>Initiative/Wettbewerbe der ELER-Verwaltungsbehörde</vt:lpwstr>
  </property>
  <property fmtid="{D5CDD505-2E9C-101B-9397-08002B2CF9AE}" pid="45" name="FSC#FSCGOVDE@1.1001:ProcedureSubject">
    <vt:lpwstr>1. Förderaufruf - Europäische Innovationspartnerschaften (EIP) 2014 - 2020</vt:lpwstr>
  </property>
  <property fmtid="{D5CDD505-2E9C-101B-9397-08002B2CF9AE}" pid="46" name="FSC#FSCGOVDE@1.1001:SignFinalVersionBy">
    <vt:lpwstr/>
  </property>
  <property fmtid="{D5CDD505-2E9C-101B-9397-08002B2CF9AE}" pid="47" name="FSC#FSCGOVDE@1.1001:SignFinalVersionAt">
    <vt:lpwstr/>
  </property>
  <property fmtid="{D5CDD505-2E9C-101B-9397-08002B2CF9AE}" pid="48" name="FSC#FSCGOVDE@1.1001:ProcedureRefBarCode">
    <vt:lpwstr>*107-60 14-4/2015-2*</vt:lpwstr>
  </property>
  <property fmtid="{D5CDD505-2E9C-101B-9397-08002B2CF9AE}" pid="49" name="FSC#FSCGOVDE@1.1001:FileAddSubj">
    <vt:lpwstr/>
  </property>
  <property fmtid="{D5CDD505-2E9C-101B-9397-08002B2CF9AE}" pid="50" name="FSC#FSCGOVDE@1.1001:DocumentSubj">
    <vt:lpwstr>Informationsblatt für OG und Gliederungsvorschlag für den Abschlussbericht (finale Version)</vt:lpwstr>
  </property>
  <property fmtid="{D5CDD505-2E9C-101B-9397-08002B2CF9AE}" pid="51" name="FSC#FSCGOVDE@1.1001:FileRel">
    <vt:lpwstr/>
  </property>
  <property fmtid="{D5CDD505-2E9C-101B-9397-08002B2CF9AE}" pid="52" name="FSC#MUFPreConfig@10.501:addressees">
    <vt:lpwstr>_x000b__x000b__x000b__x000b__x000b__x000b__x000b__x000b__x000b__x000b_</vt:lpwstr>
  </property>
  <property fmtid="{D5CDD505-2E9C-101B-9397-08002B2CF9AE}" pid="53" name="FSC#MUFPreConfig@10.501:author">
    <vt:lpwstr>Frau Julia Werner</vt:lpwstr>
  </property>
  <property fmtid="{D5CDD505-2E9C-101B-9397-08002B2CF9AE}" pid="54" name="FSC#MUFPreConfig@10.501:authoremail">
    <vt:lpwstr>julia.werner@mulewf.rlp.de</vt:lpwstr>
  </property>
  <property fmtid="{D5CDD505-2E9C-101B-9397-08002B2CF9AE}" pid="55" name="FSC#MUFPreConfig@10.501:authortel">
    <vt:lpwstr>2466</vt:lpwstr>
  </property>
  <property fmtid="{D5CDD505-2E9C-101B-9397-08002B2CF9AE}" pid="56" name="FSC#MUFPreConfig@10.501:authorfax">
    <vt:lpwstr>172466</vt:lpwstr>
  </property>
  <property fmtid="{D5CDD505-2E9C-101B-9397-08002B2CF9AE}" pid="57" name="FSC#MUFPreConfig@10.501:authorstruct">
    <vt:lpwstr>Referat</vt:lpwstr>
  </property>
  <property fmtid="{D5CDD505-2E9C-101B-9397-08002B2CF9AE}" pid="58" name="FSC#MUFPreConfig@10.501:authorgroupshort">
    <vt:lpwstr>1077</vt:lpwstr>
  </property>
  <property fmtid="{D5CDD505-2E9C-101B-9397-08002B2CF9AE}" pid="59" name="FSC#MUFPreConfig@10.501:incoming">
    <vt:lpwstr>107-60 14-4/2015-2#2</vt:lpwstr>
  </property>
  <property fmtid="{D5CDD505-2E9C-101B-9397-08002B2CF9AE}" pid="60" name="FSC#MUFPreConfig@10.501:objnamev">
    <vt:lpwstr>E_Blanco</vt:lpwstr>
  </property>
  <property fmtid="{D5CDD505-2E9C-101B-9397-08002B2CF9AE}" pid="61" name="FSC#COOELAK@1.1001:IncomingNumber">
    <vt:lpwstr/>
  </property>
  <property fmtid="{D5CDD505-2E9C-101B-9397-08002B2CF9AE}" pid="62" name="FSC#COOELAK@1.1001:IncomingSubject">
    <vt:lpwstr/>
  </property>
  <property fmtid="{D5CDD505-2E9C-101B-9397-08002B2CF9AE}" pid="63" name="FSC#COOELAK@1.1001:ProcessResponsible">
    <vt:lpwstr>Werner, Julia</vt:lpwstr>
  </property>
  <property fmtid="{D5CDD505-2E9C-101B-9397-08002B2CF9AE}" pid="64" name="FSC#COOELAK@1.1001:ProcessResponsiblePhone">
    <vt:lpwstr>(06131) 16-2466</vt:lpwstr>
  </property>
  <property fmtid="{D5CDD505-2E9C-101B-9397-08002B2CF9AE}" pid="65" name="FSC#COOELAK@1.1001:ProcessResponsibleMail">
    <vt:lpwstr>julia.werner@mulewf.rlp.de</vt:lpwstr>
  </property>
  <property fmtid="{D5CDD505-2E9C-101B-9397-08002B2CF9AE}" pid="66" name="FSC#COOELAK@1.1001:ProcessResponsibleFax">
    <vt:lpwstr/>
  </property>
  <property fmtid="{D5CDD505-2E9C-101B-9397-08002B2CF9AE}" pid="67" name="FSC#COOELAK@1.1001:ApproverFirstName">
    <vt:lpwstr/>
  </property>
  <property fmtid="{D5CDD505-2E9C-101B-9397-08002B2CF9AE}" pid="68" name="FSC#COOELAK@1.1001:ApproverSurName">
    <vt:lpwstr/>
  </property>
  <property fmtid="{D5CDD505-2E9C-101B-9397-08002B2CF9AE}" pid="69" name="FSC#COOELAK@1.1001:ApproverTitle">
    <vt:lpwstr/>
  </property>
  <property fmtid="{D5CDD505-2E9C-101B-9397-08002B2CF9AE}" pid="70" name="FSC#COOELAK@1.1001:ExternalDate">
    <vt:lpwstr/>
  </property>
  <property fmtid="{D5CDD505-2E9C-101B-9397-08002B2CF9AE}" pid="71" name="FSC#COOELAK@1.1001:SettlementApprovedAt">
    <vt:lpwstr/>
  </property>
  <property fmtid="{D5CDD505-2E9C-101B-9397-08002B2CF9AE}" pid="72" name="FSC#COOELAK@1.1001:BaseNumber">
    <vt:lpwstr/>
  </property>
  <property fmtid="{D5CDD505-2E9C-101B-9397-08002B2CF9AE}" pid="73" name="FSC#ELAKGOV@1.1001:PersonalSubjGender">
    <vt:lpwstr/>
  </property>
  <property fmtid="{D5CDD505-2E9C-101B-9397-08002B2CF9AE}" pid="74" name="FSC#ELAKGOV@1.1001:PersonalSubjFirstName">
    <vt:lpwstr/>
  </property>
  <property fmtid="{D5CDD505-2E9C-101B-9397-08002B2CF9AE}" pid="75" name="FSC#ELAKGOV@1.1001:PersonalSubjSurName">
    <vt:lpwstr/>
  </property>
  <property fmtid="{D5CDD505-2E9C-101B-9397-08002B2CF9AE}" pid="76" name="FSC#ELAKGOV@1.1001:PersonalSubjSalutation">
    <vt:lpwstr/>
  </property>
  <property fmtid="{D5CDD505-2E9C-101B-9397-08002B2CF9AE}" pid="77" name="FSC#ELAKGOV@1.1001:PersonalSubjAddress">
    <vt:lpwstr/>
  </property>
  <property fmtid="{D5CDD505-2E9C-101B-9397-08002B2CF9AE}" pid="78" name="FSC#MUFPreConfig@10.501:createdate">
    <vt:lpwstr>14.07.2015</vt:lpwstr>
  </property>
  <property fmtid="{D5CDD505-2E9C-101B-9397-08002B2CF9AE}" pid="79" name="FSC#COOELAK@1.1001:CurrentUserRolePos">
    <vt:lpwstr>Sachbearbeiter/-in</vt:lpwstr>
  </property>
  <property fmtid="{D5CDD505-2E9C-101B-9397-08002B2CF9AE}" pid="80" name="FSC#COOELAK@1.1001:CurrentUserEmail">
    <vt:lpwstr>julia.werner@mulewf.rlp.de</vt:lpwstr>
  </property>
  <property fmtid="{D5CDD505-2E9C-101B-9397-08002B2CF9AE}" pid="81" name="MWVLW-RLP">
    <vt:lpwstr>265CFBF0-698E-11E7-B5F3-F42BE4DD7FF0</vt:lpwstr>
  </property>
</Properties>
</file>